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5E1A" w:rsidRDefault="0037612F" w:rsidP="007265DB">
      <w:pPr>
        <w:jc w:val="both"/>
        <w:rPr>
          <w:rFonts w:ascii="Arial" w:hAnsi="Arial" w:cs="Arial"/>
          <w:sz w:val="20"/>
          <w:szCs w:val="20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58240" behindDoc="1" locked="0" layoutInCell="1" allowOverlap="1" wp14:anchorId="5AC6C3CB" wp14:editId="16521924">
            <wp:simplePos x="0" y="0"/>
            <wp:positionH relativeFrom="column">
              <wp:posOffset>-5715</wp:posOffset>
            </wp:positionH>
            <wp:positionV relativeFrom="paragraph">
              <wp:posOffset>49530</wp:posOffset>
            </wp:positionV>
            <wp:extent cx="2286000" cy="771525"/>
            <wp:effectExtent l="0" t="0" r="0" b="9525"/>
            <wp:wrapTight wrapText="bothSides">
              <wp:wrapPolygon edited="0">
                <wp:start x="0" y="0"/>
                <wp:lineTo x="0" y="6400"/>
                <wp:lineTo x="7560" y="8533"/>
                <wp:lineTo x="7560" y="10133"/>
                <wp:lineTo x="9180" y="17067"/>
                <wp:lineTo x="9540" y="21333"/>
                <wp:lineTo x="19620" y="21333"/>
                <wp:lineTo x="19800" y="17067"/>
                <wp:lineTo x="21420" y="12800"/>
                <wp:lineTo x="21420" y="8000"/>
                <wp:lineTo x="13140" y="0"/>
                <wp:lineTo x="0" y="0"/>
              </wp:wrapPolygon>
            </wp:wrapTight>
            <wp:docPr id="2" name="Picture 1" descr="hpo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pool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1577D" w:rsidRPr="00D10786" w:rsidRDefault="00D10786" w:rsidP="007265DB">
      <w:pPr>
        <w:jc w:val="both"/>
        <w:rPr>
          <w:rFonts w:ascii="Verdana" w:hAnsi="Verdana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:rsidR="00BB50CC" w:rsidRDefault="00BB50CC" w:rsidP="0074355A">
      <w:pPr>
        <w:rPr>
          <w:rFonts w:ascii="Verdana" w:hAnsi="Verdana" w:cs="Arial"/>
          <w:b/>
        </w:rPr>
      </w:pPr>
    </w:p>
    <w:p w:rsidR="000740B1" w:rsidRDefault="000740B1" w:rsidP="0074355A">
      <w:pPr>
        <w:rPr>
          <w:rFonts w:ascii="Verdana" w:hAnsi="Verdana" w:cs="Arial"/>
          <w:b/>
        </w:rPr>
      </w:pPr>
    </w:p>
    <w:p w:rsidR="000740B1" w:rsidRDefault="000740B1" w:rsidP="0074355A">
      <w:pPr>
        <w:rPr>
          <w:rFonts w:ascii="Verdana" w:hAnsi="Verdana" w:cs="Arial"/>
          <w:b/>
        </w:rPr>
      </w:pPr>
    </w:p>
    <w:p w:rsidR="000B02C7" w:rsidRPr="00B5251E" w:rsidRDefault="006014B2" w:rsidP="0074355A">
      <w:pPr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b/>
          <w:sz w:val="28"/>
          <w:szCs w:val="28"/>
        </w:rPr>
        <w:tab/>
      </w:r>
      <w:r>
        <w:rPr>
          <w:rFonts w:ascii="Verdana" w:hAnsi="Verdana" w:cs="Arial"/>
          <w:b/>
          <w:sz w:val="28"/>
          <w:szCs w:val="28"/>
        </w:rPr>
        <w:tab/>
      </w:r>
      <w:r>
        <w:rPr>
          <w:rFonts w:ascii="Verdana" w:hAnsi="Verdana" w:cs="Arial"/>
          <w:b/>
          <w:sz w:val="28"/>
          <w:szCs w:val="28"/>
        </w:rPr>
        <w:tab/>
      </w:r>
      <w:r>
        <w:rPr>
          <w:rFonts w:ascii="Verdana" w:hAnsi="Verdana" w:cs="Arial"/>
          <w:b/>
          <w:sz w:val="28"/>
          <w:szCs w:val="28"/>
        </w:rPr>
        <w:tab/>
      </w:r>
      <w:r>
        <w:rPr>
          <w:rFonts w:ascii="Verdana" w:hAnsi="Verdana" w:cs="Arial"/>
          <w:b/>
          <w:sz w:val="28"/>
          <w:szCs w:val="28"/>
        </w:rPr>
        <w:tab/>
      </w:r>
      <w:r>
        <w:rPr>
          <w:rFonts w:ascii="Verdana" w:hAnsi="Verdana" w:cs="Arial"/>
          <w:b/>
          <w:sz w:val="28"/>
          <w:szCs w:val="28"/>
        </w:rPr>
        <w:tab/>
      </w:r>
      <w:r>
        <w:rPr>
          <w:rFonts w:ascii="Verdana" w:hAnsi="Verdana" w:cs="Arial"/>
          <w:b/>
          <w:sz w:val="28"/>
          <w:szCs w:val="28"/>
        </w:rPr>
        <w:tab/>
      </w:r>
      <w:r>
        <w:rPr>
          <w:rFonts w:ascii="Verdana" w:hAnsi="Verdana" w:cs="Arial"/>
          <w:b/>
          <w:sz w:val="28"/>
          <w:szCs w:val="28"/>
        </w:rPr>
        <w:tab/>
      </w:r>
      <w:r>
        <w:rPr>
          <w:rFonts w:ascii="Verdana" w:hAnsi="Verdana" w:cs="Arial"/>
          <w:b/>
          <w:sz w:val="28"/>
          <w:szCs w:val="28"/>
        </w:rPr>
        <w:tab/>
      </w:r>
      <w:r>
        <w:rPr>
          <w:rFonts w:ascii="Verdana" w:hAnsi="Verdana" w:cs="Arial"/>
          <w:b/>
          <w:sz w:val="28"/>
          <w:szCs w:val="28"/>
        </w:rPr>
        <w:tab/>
      </w:r>
      <w:r>
        <w:rPr>
          <w:rFonts w:ascii="Verdana" w:hAnsi="Verdana" w:cs="Arial"/>
          <w:b/>
          <w:sz w:val="28"/>
          <w:szCs w:val="28"/>
        </w:rPr>
        <w:tab/>
      </w:r>
      <w:bookmarkStart w:id="0" w:name="_GoBack"/>
      <w:r w:rsidR="00B5251E" w:rsidRPr="00B5251E">
        <w:rPr>
          <w:rFonts w:ascii="Verdana" w:hAnsi="Verdana" w:cs="Arial"/>
          <w:sz w:val="20"/>
          <w:szCs w:val="20"/>
        </w:rPr>
        <w:t>5</w:t>
      </w:r>
      <w:r w:rsidR="00B5251E" w:rsidRPr="00B5251E">
        <w:rPr>
          <w:rFonts w:ascii="Verdana" w:hAnsi="Verdana" w:cs="Arial"/>
          <w:sz w:val="20"/>
          <w:szCs w:val="20"/>
          <w:vertAlign w:val="superscript"/>
        </w:rPr>
        <w:t>th</w:t>
      </w:r>
      <w:r w:rsidR="00B5251E" w:rsidRPr="00B5251E">
        <w:rPr>
          <w:rFonts w:ascii="Verdana" w:hAnsi="Verdana" w:cs="Arial"/>
          <w:sz w:val="20"/>
          <w:szCs w:val="20"/>
        </w:rPr>
        <w:t xml:space="preserve"> September 2017</w:t>
      </w:r>
    </w:p>
    <w:bookmarkEnd w:id="0"/>
    <w:p w:rsidR="00B5251E" w:rsidRDefault="00B5251E" w:rsidP="0074355A">
      <w:pPr>
        <w:rPr>
          <w:rFonts w:ascii="Verdana" w:hAnsi="Verdana" w:cs="Arial"/>
          <w:b/>
          <w:sz w:val="28"/>
          <w:szCs w:val="28"/>
        </w:rPr>
      </w:pPr>
    </w:p>
    <w:p w:rsidR="0074355A" w:rsidRPr="00A50C09" w:rsidRDefault="008D2388" w:rsidP="0074355A">
      <w:pPr>
        <w:rPr>
          <w:rFonts w:ascii="Verdana" w:hAnsi="Verdana" w:cs="Arial"/>
          <w:b/>
          <w:sz w:val="28"/>
          <w:szCs w:val="28"/>
        </w:rPr>
      </w:pPr>
      <w:r w:rsidRPr="00A50C09">
        <w:rPr>
          <w:rFonts w:ascii="Verdana" w:hAnsi="Verdana" w:cs="Arial"/>
          <w:b/>
          <w:sz w:val="28"/>
          <w:szCs w:val="28"/>
        </w:rPr>
        <w:t>DALTON PIERCY</w:t>
      </w:r>
      <w:r w:rsidR="00BB50CC" w:rsidRPr="00A50C09">
        <w:rPr>
          <w:rFonts w:ascii="Verdana" w:hAnsi="Verdana" w:cs="Arial"/>
          <w:b/>
          <w:sz w:val="28"/>
          <w:szCs w:val="28"/>
        </w:rPr>
        <w:t xml:space="preserve"> RESIDENTS NEWSLETTER </w:t>
      </w:r>
      <w:r w:rsidR="00855740">
        <w:rPr>
          <w:rFonts w:ascii="Verdana" w:hAnsi="Verdana" w:cs="Arial"/>
          <w:b/>
          <w:sz w:val="28"/>
          <w:szCs w:val="28"/>
        </w:rPr>
        <w:t>:</w:t>
      </w:r>
      <w:r w:rsidR="006014B2">
        <w:rPr>
          <w:rFonts w:ascii="Verdana" w:hAnsi="Verdana" w:cs="Arial"/>
          <w:b/>
          <w:sz w:val="28"/>
          <w:szCs w:val="28"/>
        </w:rPr>
        <w:t xml:space="preserve"> </w:t>
      </w:r>
      <w:r w:rsidR="00F41364">
        <w:rPr>
          <w:rFonts w:ascii="Verdana" w:hAnsi="Verdana" w:cs="Arial"/>
          <w:b/>
          <w:sz w:val="28"/>
          <w:szCs w:val="28"/>
        </w:rPr>
        <w:t>4</w:t>
      </w:r>
    </w:p>
    <w:p w:rsidR="0074355A" w:rsidRDefault="0074355A" w:rsidP="0074355A">
      <w:pPr>
        <w:rPr>
          <w:rFonts w:ascii="Verdana" w:hAnsi="Verdana" w:cs="Arial"/>
          <w:b/>
        </w:rPr>
      </w:pPr>
    </w:p>
    <w:p w:rsidR="00E93C9A" w:rsidRDefault="006014B2" w:rsidP="0071110E">
      <w:pPr>
        <w:jc w:val="both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This newsletter follows on from </w:t>
      </w:r>
      <w:r w:rsidR="001E7F06">
        <w:rPr>
          <w:rFonts w:ascii="Verdana" w:hAnsi="Verdana" w:cs="Arial"/>
          <w:sz w:val="20"/>
          <w:szCs w:val="20"/>
        </w:rPr>
        <w:t>our</w:t>
      </w:r>
      <w:r>
        <w:rPr>
          <w:rFonts w:ascii="Verdana" w:hAnsi="Verdana" w:cs="Arial"/>
          <w:sz w:val="20"/>
          <w:szCs w:val="20"/>
        </w:rPr>
        <w:t xml:space="preserve"> </w:t>
      </w:r>
      <w:r w:rsidR="00F41364">
        <w:rPr>
          <w:rFonts w:ascii="Verdana" w:hAnsi="Verdana" w:cs="Arial"/>
          <w:sz w:val="20"/>
          <w:szCs w:val="20"/>
        </w:rPr>
        <w:t>third</w:t>
      </w:r>
      <w:r w:rsidR="009B32FA">
        <w:rPr>
          <w:rFonts w:ascii="Verdana" w:hAnsi="Verdana" w:cs="Arial"/>
          <w:sz w:val="20"/>
          <w:szCs w:val="20"/>
        </w:rPr>
        <w:t xml:space="preserve"> newsletter</w:t>
      </w:r>
      <w:r>
        <w:rPr>
          <w:rFonts w:ascii="Verdana" w:hAnsi="Verdana" w:cs="Arial"/>
          <w:sz w:val="20"/>
          <w:szCs w:val="20"/>
        </w:rPr>
        <w:t xml:space="preserve"> issued in </w:t>
      </w:r>
      <w:r w:rsidR="00F41364">
        <w:rPr>
          <w:rFonts w:ascii="Verdana" w:hAnsi="Verdana" w:cs="Arial"/>
          <w:sz w:val="20"/>
          <w:szCs w:val="20"/>
        </w:rPr>
        <w:t>April</w:t>
      </w:r>
      <w:r>
        <w:rPr>
          <w:rFonts w:ascii="Verdana" w:hAnsi="Verdana" w:cs="Arial"/>
          <w:sz w:val="20"/>
          <w:szCs w:val="20"/>
        </w:rPr>
        <w:t xml:space="preserve"> and provides</w:t>
      </w:r>
      <w:r w:rsidR="00F41364">
        <w:rPr>
          <w:rFonts w:ascii="Verdana" w:hAnsi="Verdana" w:cs="Arial"/>
          <w:sz w:val="20"/>
          <w:szCs w:val="20"/>
        </w:rPr>
        <w:t xml:space="preserve"> you with</w:t>
      </w:r>
      <w:r>
        <w:rPr>
          <w:rFonts w:ascii="Verdana" w:hAnsi="Verdana" w:cs="Arial"/>
          <w:sz w:val="20"/>
          <w:szCs w:val="20"/>
        </w:rPr>
        <w:t xml:space="preserve"> an update on </w:t>
      </w:r>
      <w:r w:rsidR="005B382E">
        <w:rPr>
          <w:rFonts w:ascii="Verdana" w:hAnsi="Verdana" w:cs="Arial"/>
          <w:sz w:val="20"/>
          <w:szCs w:val="20"/>
        </w:rPr>
        <w:t xml:space="preserve">progress on </w:t>
      </w:r>
      <w:r w:rsidR="00F41364">
        <w:rPr>
          <w:rFonts w:ascii="Verdana" w:hAnsi="Verdana" w:cs="Arial"/>
          <w:sz w:val="20"/>
          <w:szCs w:val="20"/>
        </w:rPr>
        <w:t>o</w:t>
      </w:r>
      <w:r w:rsidR="006D31D4">
        <w:rPr>
          <w:rFonts w:ascii="Verdana" w:hAnsi="Verdana" w:cs="Arial"/>
          <w:sz w:val="20"/>
          <w:szCs w:val="20"/>
        </w:rPr>
        <w:t>ur project to install extra</w:t>
      </w:r>
      <w:r w:rsidR="005B382E" w:rsidRPr="005B382E">
        <w:rPr>
          <w:rFonts w:ascii="Verdana" w:hAnsi="Verdana" w:cs="Arial"/>
          <w:sz w:val="20"/>
          <w:szCs w:val="20"/>
        </w:rPr>
        <w:t xml:space="preserve"> </w:t>
      </w:r>
      <w:r w:rsidR="006D31D4">
        <w:rPr>
          <w:rFonts w:ascii="Verdana" w:hAnsi="Verdana" w:cs="Arial"/>
          <w:sz w:val="20"/>
          <w:szCs w:val="20"/>
        </w:rPr>
        <w:t xml:space="preserve">water </w:t>
      </w:r>
      <w:r w:rsidR="005B382E" w:rsidRPr="005B382E">
        <w:rPr>
          <w:rFonts w:ascii="Verdana" w:hAnsi="Verdana" w:cs="Arial"/>
          <w:sz w:val="20"/>
          <w:szCs w:val="20"/>
        </w:rPr>
        <w:t>treatment</w:t>
      </w:r>
      <w:r w:rsidR="000E0094">
        <w:rPr>
          <w:rFonts w:ascii="Verdana" w:hAnsi="Verdana" w:cs="Arial"/>
          <w:sz w:val="20"/>
          <w:szCs w:val="20"/>
        </w:rPr>
        <w:t xml:space="preserve"> at our Dalton Piercy water treatment works.</w:t>
      </w:r>
      <w:r w:rsidR="005B382E" w:rsidRPr="005B382E">
        <w:rPr>
          <w:rFonts w:ascii="Verdana" w:hAnsi="Verdana" w:cs="Arial"/>
          <w:sz w:val="20"/>
          <w:szCs w:val="20"/>
        </w:rPr>
        <w:t xml:space="preserve"> </w:t>
      </w:r>
    </w:p>
    <w:p w:rsidR="006D31D4" w:rsidRDefault="006D31D4" w:rsidP="0071110E">
      <w:pPr>
        <w:jc w:val="both"/>
        <w:rPr>
          <w:rFonts w:ascii="Verdana" w:hAnsi="Verdana" w:cs="Arial"/>
          <w:b/>
          <w:sz w:val="20"/>
          <w:szCs w:val="20"/>
        </w:rPr>
      </w:pPr>
    </w:p>
    <w:p w:rsidR="001E7F06" w:rsidRPr="00613205" w:rsidRDefault="00F1154F" w:rsidP="00514CEE">
      <w:pPr>
        <w:jc w:val="both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>Treatment Project</w:t>
      </w:r>
    </w:p>
    <w:p w:rsidR="001E7F06" w:rsidRDefault="001E7F06" w:rsidP="00514CEE">
      <w:pPr>
        <w:jc w:val="both"/>
        <w:rPr>
          <w:rFonts w:ascii="Verdana" w:hAnsi="Verdana" w:cs="Arial"/>
          <w:sz w:val="20"/>
          <w:szCs w:val="20"/>
        </w:rPr>
      </w:pPr>
    </w:p>
    <w:p w:rsidR="001E7F06" w:rsidRDefault="00F41364" w:rsidP="00514CEE">
      <w:pPr>
        <w:jc w:val="both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You may recall that</w:t>
      </w:r>
      <w:r w:rsidR="00F1154F">
        <w:rPr>
          <w:rFonts w:ascii="Verdana" w:hAnsi="Verdana" w:cs="Arial"/>
          <w:sz w:val="20"/>
          <w:szCs w:val="20"/>
        </w:rPr>
        <w:t xml:space="preserve"> we</w:t>
      </w:r>
      <w:r w:rsidR="001E7F06">
        <w:rPr>
          <w:rFonts w:ascii="Verdana" w:hAnsi="Verdana" w:cs="Arial"/>
          <w:sz w:val="20"/>
          <w:szCs w:val="20"/>
        </w:rPr>
        <w:t xml:space="preserve"> received planning permission late last year to build some pressure filters at the northern end of our site</w:t>
      </w:r>
      <w:r w:rsidR="00613205">
        <w:rPr>
          <w:rFonts w:ascii="Verdana" w:hAnsi="Verdana" w:cs="Arial"/>
          <w:sz w:val="20"/>
          <w:szCs w:val="20"/>
        </w:rPr>
        <w:t xml:space="preserve"> with </w:t>
      </w:r>
      <w:r w:rsidR="002F478B">
        <w:rPr>
          <w:rFonts w:ascii="Verdana" w:hAnsi="Verdana" w:cs="Arial"/>
          <w:sz w:val="20"/>
          <w:szCs w:val="20"/>
        </w:rPr>
        <w:t xml:space="preserve">two small, </w:t>
      </w:r>
      <w:r w:rsidR="00613205">
        <w:rPr>
          <w:rFonts w:ascii="Verdana" w:hAnsi="Verdana" w:cs="Arial"/>
          <w:sz w:val="20"/>
          <w:szCs w:val="20"/>
        </w:rPr>
        <w:t>single</w:t>
      </w:r>
      <w:r w:rsidR="00D332F7">
        <w:rPr>
          <w:rFonts w:ascii="Verdana" w:hAnsi="Verdana" w:cs="Arial"/>
          <w:sz w:val="20"/>
          <w:szCs w:val="20"/>
        </w:rPr>
        <w:t>-</w:t>
      </w:r>
      <w:r w:rsidR="00613205">
        <w:rPr>
          <w:rFonts w:ascii="Verdana" w:hAnsi="Verdana" w:cs="Arial"/>
          <w:sz w:val="20"/>
          <w:szCs w:val="20"/>
        </w:rPr>
        <w:t>story buildings</w:t>
      </w:r>
      <w:r w:rsidR="001E7F06">
        <w:rPr>
          <w:rFonts w:ascii="Verdana" w:hAnsi="Verdana" w:cs="Arial"/>
          <w:sz w:val="20"/>
          <w:szCs w:val="20"/>
        </w:rPr>
        <w:t xml:space="preserve">. This project has a value of over £6m and has been designed to remove trace levels of iron and manganese from the borehole source waters which arrive </w:t>
      </w:r>
      <w:r w:rsidR="00613205">
        <w:rPr>
          <w:rFonts w:ascii="Verdana" w:hAnsi="Verdana" w:cs="Arial"/>
          <w:sz w:val="20"/>
          <w:szCs w:val="20"/>
        </w:rPr>
        <w:t>into</w:t>
      </w:r>
      <w:r w:rsidR="001E7F06">
        <w:rPr>
          <w:rFonts w:ascii="Verdana" w:hAnsi="Verdana" w:cs="Arial"/>
          <w:sz w:val="20"/>
          <w:szCs w:val="20"/>
        </w:rPr>
        <w:t xml:space="preserve"> the treatment works from the western </w:t>
      </w:r>
      <w:proofErr w:type="spellStart"/>
      <w:r w:rsidR="001E7F06">
        <w:rPr>
          <w:rFonts w:ascii="Verdana" w:hAnsi="Verdana" w:cs="Arial"/>
          <w:sz w:val="20"/>
          <w:szCs w:val="20"/>
        </w:rPr>
        <w:t>wellfield</w:t>
      </w:r>
      <w:proofErr w:type="spellEnd"/>
      <w:r w:rsidR="001E7F06">
        <w:rPr>
          <w:rFonts w:ascii="Verdana" w:hAnsi="Verdana" w:cs="Arial"/>
          <w:sz w:val="20"/>
          <w:szCs w:val="20"/>
        </w:rPr>
        <w:t xml:space="preserve"> near </w:t>
      </w:r>
      <w:proofErr w:type="spellStart"/>
      <w:r w:rsidR="001E7F06">
        <w:rPr>
          <w:rFonts w:ascii="Verdana" w:hAnsi="Verdana" w:cs="Arial"/>
          <w:sz w:val="20"/>
          <w:szCs w:val="20"/>
        </w:rPr>
        <w:t>Sedgefield</w:t>
      </w:r>
      <w:proofErr w:type="spellEnd"/>
      <w:r w:rsidR="001E7F06">
        <w:rPr>
          <w:rFonts w:ascii="Verdana" w:hAnsi="Verdana" w:cs="Arial"/>
          <w:sz w:val="20"/>
          <w:szCs w:val="20"/>
        </w:rPr>
        <w:t xml:space="preserve">. </w:t>
      </w:r>
      <w:r w:rsidR="00613205">
        <w:rPr>
          <w:rFonts w:ascii="Verdana" w:hAnsi="Verdana" w:cs="Arial"/>
          <w:sz w:val="20"/>
          <w:szCs w:val="20"/>
        </w:rPr>
        <w:t>W</w:t>
      </w:r>
      <w:r w:rsidR="001E7F06">
        <w:rPr>
          <w:rFonts w:ascii="Verdana" w:hAnsi="Verdana" w:cs="Arial"/>
          <w:sz w:val="20"/>
          <w:szCs w:val="20"/>
        </w:rPr>
        <w:t>hilst not harmful to health</w:t>
      </w:r>
      <w:r w:rsidR="00613205">
        <w:rPr>
          <w:rFonts w:ascii="Verdana" w:hAnsi="Verdana" w:cs="Arial"/>
          <w:sz w:val="20"/>
          <w:szCs w:val="20"/>
        </w:rPr>
        <w:t>, these trace metals</w:t>
      </w:r>
      <w:r w:rsidR="001E7F06">
        <w:rPr>
          <w:rFonts w:ascii="Verdana" w:hAnsi="Verdana" w:cs="Arial"/>
          <w:sz w:val="20"/>
          <w:szCs w:val="20"/>
        </w:rPr>
        <w:t xml:space="preserve"> can be the cause of </w:t>
      </w:r>
      <w:proofErr w:type="spellStart"/>
      <w:r w:rsidR="001E7F06">
        <w:rPr>
          <w:rFonts w:ascii="Verdana" w:hAnsi="Verdana" w:cs="Arial"/>
          <w:sz w:val="20"/>
          <w:szCs w:val="20"/>
        </w:rPr>
        <w:t>discoloured</w:t>
      </w:r>
      <w:proofErr w:type="spellEnd"/>
      <w:r w:rsidR="001E7F06">
        <w:rPr>
          <w:rFonts w:ascii="Verdana" w:hAnsi="Verdana" w:cs="Arial"/>
          <w:sz w:val="20"/>
          <w:szCs w:val="20"/>
        </w:rPr>
        <w:t xml:space="preserve"> water and particles in the water from time to time. </w:t>
      </w:r>
      <w:r w:rsidR="00613205">
        <w:rPr>
          <w:rFonts w:ascii="Verdana" w:hAnsi="Verdana" w:cs="Arial"/>
          <w:sz w:val="20"/>
          <w:szCs w:val="20"/>
        </w:rPr>
        <w:t>The</w:t>
      </w:r>
      <w:r w:rsidR="00D332F7">
        <w:rPr>
          <w:rFonts w:ascii="Verdana" w:hAnsi="Verdana" w:cs="Arial"/>
          <w:sz w:val="20"/>
          <w:szCs w:val="20"/>
        </w:rPr>
        <w:t xml:space="preserve"> </w:t>
      </w:r>
      <w:r w:rsidR="009B32FA">
        <w:rPr>
          <w:rFonts w:ascii="Verdana" w:hAnsi="Verdana" w:cs="Arial"/>
          <w:sz w:val="20"/>
          <w:szCs w:val="20"/>
        </w:rPr>
        <w:t xml:space="preserve">expected </w:t>
      </w:r>
      <w:r w:rsidR="00613205">
        <w:rPr>
          <w:rFonts w:ascii="Verdana" w:hAnsi="Verdana" w:cs="Arial"/>
          <w:sz w:val="20"/>
          <w:szCs w:val="20"/>
        </w:rPr>
        <w:t>completion date for the filtration</w:t>
      </w:r>
      <w:r w:rsidR="000E0094">
        <w:rPr>
          <w:rFonts w:ascii="Verdana" w:hAnsi="Verdana" w:cs="Arial"/>
          <w:sz w:val="20"/>
          <w:szCs w:val="20"/>
        </w:rPr>
        <w:t xml:space="preserve"> system</w:t>
      </w:r>
      <w:r w:rsidR="009B32FA">
        <w:rPr>
          <w:rFonts w:ascii="Verdana" w:hAnsi="Verdana" w:cs="Arial"/>
          <w:sz w:val="20"/>
          <w:szCs w:val="20"/>
        </w:rPr>
        <w:t xml:space="preserve"> remains late </w:t>
      </w:r>
      <w:r w:rsidR="002F478B">
        <w:rPr>
          <w:rFonts w:ascii="Verdana" w:hAnsi="Verdana" w:cs="Arial"/>
          <w:sz w:val="20"/>
          <w:szCs w:val="20"/>
        </w:rPr>
        <w:t>April 2018 with the bulk of the construction work being completed by the end of 2017.</w:t>
      </w:r>
    </w:p>
    <w:p w:rsidR="00F41364" w:rsidRDefault="00F41364" w:rsidP="00514CEE">
      <w:pPr>
        <w:jc w:val="both"/>
        <w:rPr>
          <w:rFonts w:ascii="Verdana" w:hAnsi="Verdana" w:cs="Arial"/>
          <w:sz w:val="20"/>
          <w:szCs w:val="20"/>
        </w:rPr>
      </w:pPr>
    </w:p>
    <w:p w:rsidR="00F41364" w:rsidRDefault="00F41364" w:rsidP="00514CEE">
      <w:pPr>
        <w:jc w:val="both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We have made very good progress to date making best of the weather during the summer months. Almost all of the civil works are now complete</w:t>
      </w:r>
      <w:r w:rsidR="009B32FA">
        <w:rPr>
          <w:rFonts w:ascii="Verdana" w:hAnsi="Verdana" w:cs="Arial"/>
          <w:sz w:val="20"/>
          <w:szCs w:val="20"/>
        </w:rPr>
        <w:t>d</w:t>
      </w:r>
      <w:r>
        <w:rPr>
          <w:rFonts w:ascii="Verdana" w:hAnsi="Verdana" w:cs="Arial"/>
          <w:sz w:val="20"/>
          <w:szCs w:val="20"/>
        </w:rPr>
        <w:t xml:space="preserve"> including all the underground pipes, drains, concrete pads and roads across the northern end of our site. We have some finishing work to do but this phase </w:t>
      </w:r>
      <w:r w:rsidR="000E0094">
        <w:rPr>
          <w:rFonts w:ascii="Verdana" w:hAnsi="Verdana" w:cs="Arial"/>
          <w:sz w:val="20"/>
          <w:szCs w:val="20"/>
        </w:rPr>
        <w:t>should</w:t>
      </w:r>
      <w:r>
        <w:rPr>
          <w:rFonts w:ascii="Verdana" w:hAnsi="Verdana" w:cs="Arial"/>
          <w:sz w:val="20"/>
          <w:szCs w:val="20"/>
        </w:rPr>
        <w:t xml:space="preserve"> be completed by </w:t>
      </w:r>
      <w:r w:rsidR="00B5251E">
        <w:rPr>
          <w:rFonts w:ascii="Verdana" w:hAnsi="Verdana" w:cs="Arial"/>
          <w:sz w:val="20"/>
          <w:szCs w:val="20"/>
        </w:rPr>
        <w:t>mid</w:t>
      </w:r>
      <w:r w:rsidR="000E0094">
        <w:rPr>
          <w:rFonts w:ascii="Verdana" w:hAnsi="Verdana" w:cs="Arial"/>
          <w:sz w:val="20"/>
          <w:szCs w:val="20"/>
        </w:rPr>
        <w:t xml:space="preserve"> September</w:t>
      </w:r>
      <w:r>
        <w:rPr>
          <w:rFonts w:ascii="Verdana" w:hAnsi="Verdana" w:cs="Arial"/>
          <w:sz w:val="20"/>
          <w:szCs w:val="20"/>
        </w:rPr>
        <w:t>.</w:t>
      </w:r>
    </w:p>
    <w:p w:rsidR="00F41364" w:rsidRDefault="00F41364" w:rsidP="00514CEE">
      <w:pPr>
        <w:jc w:val="both"/>
        <w:rPr>
          <w:rFonts w:ascii="Verdana" w:hAnsi="Verdana" w:cs="Arial"/>
          <w:sz w:val="20"/>
          <w:szCs w:val="20"/>
        </w:rPr>
      </w:pPr>
    </w:p>
    <w:p w:rsidR="00F41364" w:rsidRDefault="00F41364" w:rsidP="00514CEE">
      <w:pPr>
        <w:jc w:val="both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To keep to our plan, some tanks have been</w:t>
      </w:r>
      <w:r w:rsidR="009B32FA">
        <w:rPr>
          <w:rFonts w:ascii="Verdana" w:hAnsi="Verdana" w:cs="Arial"/>
          <w:sz w:val="20"/>
          <w:szCs w:val="20"/>
        </w:rPr>
        <w:t xml:space="preserve"> already been</w:t>
      </w:r>
      <w:r>
        <w:rPr>
          <w:rFonts w:ascii="Verdana" w:hAnsi="Verdana" w:cs="Arial"/>
          <w:sz w:val="20"/>
          <w:szCs w:val="20"/>
        </w:rPr>
        <w:t xml:space="preserve"> erected to store the waste water created by the filtration system and pipework to connect these</w:t>
      </w:r>
      <w:r w:rsidR="000E0094">
        <w:rPr>
          <w:rFonts w:ascii="Verdana" w:hAnsi="Verdana" w:cs="Arial"/>
          <w:sz w:val="20"/>
          <w:szCs w:val="20"/>
        </w:rPr>
        <w:t xml:space="preserve"> tanks</w:t>
      </w:r>
      <w:r>
        <w:rPr>
          <w:rFonts w:ascii="Verdana" w:hAnsi="Verdana" w:cs="Arial"/>
          <w:sz w:val="20"/>
          <w:szCs w:val="20"/>
        </w:rPr>
        <w:t xml:space="preserve"> is being installed this week.</w:t>
      </w:r>
      <w:r w:rsidR="00952490">
        <w:rPr>
          <w:rFonts w:ascii="Verdana" w:hAnsi="Verdana" w:cs="Arial"/>
          <w:sz w:val="20"/>
          <w:szCs w:val="20"/>
        </w:rPr>
        <w:t xml:space="preserve"> A crane may be seen on site to assist in lifting some heavy equipment.</w:t>
      </w:r>
    </w:p>
    <w:p w:rsidR="00450AB0" w:rsidRDefault="00450AB0" w:rsidP="00514CEE">
      <w:pPr>
        <w:jc w:val="both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noProof/>
          <w:sz w:val="20"/>
          <w:szCs w:val="20"/>
          <w:lang w:val="en-GB" w:eastAsia="en-GB"/>
        </w:rPr>
        <w:drawing>
          <wp:anchor distT="0" distB="0" distL="114300" distR="114300" simplePos="0" relativeHeight="251659264" behindDoc="0" locked="0" layoutInCell="1" allowOverlap="1" wp14:anchorId="2A0845F3" wp14:editId="1A7053EC">
            <wp:simplePos x="0" y="0"/>
            <wp:positionH relativeFrom="column">
              <wp:posOffset>0</wp:posOffset>
            </wp:positionH>
            <wp:positionV relativeFrom="paragraph">
              <wp:posOffset>156845</wp:posOffset>
            </wp:positionV>
            <wp:extent cx="4133850" cy="3099435"/>
            <wp:effectExtent l="0" t="0" r="0" b="5715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N081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3850" cy="30994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577C3" w:rsidRDefault="00F41364" w:rsidP="00514CEE">
      <w:pPr>
        <w:jc w:val="both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Throughout </w:t>
      </w:r>
      <w:r w:rsidR="000B02C7">
        <w:rPr>
          <w:rFonts w:ascii="Verdana" w:hAnsi="Verdana" w:cs="Arial"/>
          <w:sz w:val="20"/>
          <w:szCs w:val="20"/>
        </w:rPr>
        <w:t>our</w:t>
      </w:r>
      <w:r>
        <w:rPr>
          <w:rFonts w:ascii="Verdana" w:hAnsi="Verdana" w:cs="Arial"/>
          <w:sz w:val="20"/>
          <w:szCs w:val="20"/>
        </w:rPr>
        <w:t xml:space="preserve"> </w:t>
      </w:r>
      <w:proofErr w:type="spellStart"/>
      <w:r>
        <w:rPr>
          <w:rFonts w:ascii="Verdana" w:hAnsi="Verdana" w:cs="Arial"/>
          <w:sz w:val="20"/>
          <w:szCs w:val="20"/>
        </w:rPr>
        <w:t>programme</w:t>
      </w:r>
      <w:proofErr w:type="spellEnd"/>
      <w:r>
        <w:rPr>
          <w:rFonts w:ascii="Verdana" w:hAnsi="Verdana" w:cs="Arial"/>
          <w:sz w:val="20"/>
          <w:szCs w:val="20"/>
        </w:rPr>
        <w:t>, we have</w:t>
      </w:r>
      <w:r w:rsidR="009B32FA">
        <w:rPr>
          <w:rFonts w:ascii="Verdana" w:hAnsi="Verdana" w:cs="Arial"/>
          <w:sz w:val="20"/>
          <w:szCs w:val="20"/>
        </w:rPr>
        <w:t xml:space="preserve"> managed</w:t>
      </w:r>
      <w:r>
        <w:rPr>
          <w:rFonts w:ascii="Verdana" w:hAnsi="Verdana" w:cs="Arial"/>
          <w:sz w:val="20"/>
          <w:szCs w:val="20"/>
        </w:rPr>
        <w:t xml:space="preserve"> our deliveries</w:t>
      </w:r>
      <w:r w:rsidR="009B32FA">
        <w:rPr>
          <w:rFonts w:ascii="Verdana" w:hAnsi="Verdana" w:cs="Arial"/>
          <w:sz w:val="20"/>
          <w:szCs w:val="20"/>
        </w:rPr>
        <w:t xml:space="preserve"> carefully</w:t>
      </w:r>
      <w:r>
        <w:rPr>
          <w:rFonts w:ascii="Verdana" w:hAnsi="Verdana" w:cs="Arial"/>
          <w:sz w:val="20"/>
          <w:szCs w:val="20"/>
        </w:rPr>
        <w:t xml:space="preserve"> and have a transport plan in place to </w:t>
      </w:r>
      <w:proofErr w:type="spellStart"/>
      <w:r>
        <w:rPr>
          <w:rFonts w:ascii="Verdana" w:hAnsi="Verdana" w:cs="Arial"/>
          <w:sz w:val="20"/>
          <w:szCs w:val="20"/>
        </w:rPr>
        <w:t>minimi</w:t>
      </w:r>
      <w:r w:rsidR="002577C3">
        <w:rPr>
          <w:rFonts w:ascii="Verdana" w:hAnsi="Verdana" w:cs="Arial"/>
          <w:sz w:val="20"/>
          <w:szCs w:val="20"/>
        </w:rPr>
        <w:t>s</w:t>
      </w:r>
      <w:r>
        <w:rPr>
          <w:rFonts w:ascii="Verdana" w:hAnsi="Verdana" w:cs="Arial"/>
          <w:sz w:val="20"/>
          <w:szCs w:val="20"/>
        </w:rPr>
        <w:t>e</w:t>
      </w:r>
      <w:proofErr w:type="spellEnd"/>
      <w:r>
        <w:rPr>
          <w:rFonts w:ascii="Verdana" w:hAnsi="Verdana" w:cs="Arial"/>
          <w:sz w:val="20"/>
          <w:szCs w:val="20"/>
        </w:rPr>
        <w:t xml:space="preserve"> any impacts</w:t>
      </w:r>
      <w:r w:rsidR="009B32FA">
        <w:rPr>
          <w:rFonts w:ascii="Verdana" w:hAnsi="Verdana" w:cs="Arial"/>
          <w:sz w:val="20"/>
          <w:szCs w:val="20"/>
        </w:rPr>
        <w:t xml:space="preserve"> of lorries passing through </w:t>
      </w:r>
      <w:r>
        <w:rPr>
          <w:rFonts w:ascii="Verdana" w:hAnsi="Verdana" w:cs="Arial"/>
          <w:sz w:val="20"/>
          <w:szCs w:val="20"/>
        </w:rPr>
        <w:t xml:space="preserve">your village. The civil construction phase mentioned above included </w:t>
      </w:r>
      <w:r w:rsidR="00AB2418">
        <w:rPr>
          <w:rFonts w:ascii="Verdana" w:hAnsi="Verdana" w:cs="Arial"/>
          <w:sz w:val="20"/>
          <w:szCs w:val="20"/>
        </w:rPr>
        <w:t>nearly 3</w:t>
      </w:r>
      <w:r>
        <w:rPr>
          <w:rFonts w:ascii="Verdana" w:hAnsi="Verdana" w:cs="Arial"/>
          <w:sz w:val="20"/>
          <w:szCs w:val="20"/>
        </w:rPr>
        <w:t>00 lorry loads of stone and concrete</w:t>
      </w:r>
      <w:r w:rsidR="009B32FA">
        <w:rPr>
          <w:rFonts w:ascii="Verdana" w:hAnsi="Verdana" w:cs="Arial"/>
          <w:sz w:val="20"/>
          <w:szCs w:val="20"/>
        </w:rPr>
        <w:t xml:space="preserve">. In </w:t>
      </w:r>
      <w:r w:rsidR="00A64BF0">
        <w:rPr>
          <w:rFonts w:ascii="Verdana" w:hAnsi="Verdana" w:cs="Arial"/>
          <w:sz w:val="20"/>
          <w:szCs w:val="20"/>
        </w:rPr>
        <w:t xml:space="preserve">almost </w:t>
      </w:r>
      <w:r w:rsidR="009B32FA">
        <w:rPr>
          <w:rFonts w:ascii="Verdana" w:hAnsi="Verdana" w:cs="Arial"/>
          <w:sz w:val="20"/>
          <w:szCs w:val="20"/>
        </w:rPr>
        <w:t>al</w:t>
      </w:r>
      <w:r>
        <w:rPr>
          <w:rFonts w:ascii="Verdana" w:hAnsi="Verdana" w:cs="Arial"/>
          <w:sz w:val="20"/>
          <w:szCs w:val="20"/>
        </w:rPr>
        <w:t>l cases, these</w:t>
      </w:r>
      <w:r w:rsidR="009B32FA">
        <w:rPr>
          <w:rFonts w:ascii="Verdana" w:hAnsi="Verdana" w:cs="Arial"/>
          <w:sz w:val="20"/>
          <w:szCs w:val="20"/>
        </w:rPr>
        <w:t xml:space="preserve"> deliveries</w:t>
      </w:r>
      <w:r>
        <w:rPr>
          <w:rFonts w:ascii="Verdana" w:hAnsi="Verdana" w:cs="Arial"/>
          <w:sz w:val="20"/>
          <w:szCs w:val="20"/>
        </w:rPr>
        <w:t xml:space="preserve"> came to site from the East therefore avoiding </w:t>
      </w:r>
      <w:r w:rsidR="009B32FA">
        <w:rPr>
          <w:rFonts w:ascii="Verdana" w:hAnsi="Verdana" w:cs="Arial"/>
          <w:sz w:val="20"/>
          <w:szCs w:val="20"/>
        </w:rPr>
        <w:t xml:space="preserve">them </w:t>
      </w:r>
      <w:r>
        <w:rPr>
          <w:rFonts w:ascii="Verdana" w:hAnsi="Verdana" w:cs="Arial"/>
          <w:sz w:val="20"/>
          <w:szCs w:val="20"/>
        </w:rPr>
        <w:t xml:space="preserve">passing through the village. We </w:t>
      </w:r>
      <w:r w:rsidR="009B32FA">
        <w:rPr>
          <w:rFonts w:ascii="Verdana" w:hAnsi="Verdana" w:cs="Arial"/>
          <w:sz w:val="20"/>
          <w:szCs w:val="20"/>
        </w:rPr>
        <w:t xml:space="preserve">will </w:t>
      </w:r>
      <w:r>
        <w:rPr>
          <w:rFonts w:ascii="Verdana" w:hAnsi="Verdana" w:cs="Arial"/>
          <w:sz w:val="20"/>
          <w:szCs w:val="20"/>
        </w:rPr>
        <w:t>continue to work with our suppliers to make sure we respect the</w:t>
      </w:r>
      <w:r w:rsidR="002577C3">
        <w:rPr>
          <w:rFonts w:ascii="Verdana" w:hAnsi="Verdana" w:cs="Arial"/>
          <w:sz w:val="20"/>
          <w:szCs w:val="20"/>
        </w:rPr>
        <w:t xml:space="preserve"> wishes expressed by the Parish Council to reduce the impact of our work on the local community.</w:t>
      </w:r>
      <w:r w:rsidR="00AB2418">
        <w:rPr>
          <w:rFonts w:ascii="Verdana" w:hAnsi="Verdana" w:cs="Arial"/>
          <w:sz w:val="20"/>
          <w:szCs w:val="20"/>
        </w:rPr>
        <w:t xml:space="preserve"> We hope you will also be reassured that we take transport matters seriously.</w:t>
      </w:r>
    </w:p>
    <w:p w:rsidR="002577C3" w:rsidRDefault="002577C3" w:rsidP="00514CEE">
      <w:pPr>
        <w:jc w:val="both"/>
        <w:rPr>
          <w:rFonts w:ascii="Verdana" w:hAnsi="Verdana" w:cs="Arial"/>
          <w:sz w:val="20"/>
          <w:szCs w:val="20"/>
        </w:rPr>
      </w:pPr>
    </w:p>
    <w:p w:rsidR="005A1896" w:rsidRDefault="002577C3" w:rsidP="0071110E">
      <w:pPr>
        <w:jc w:val="both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We will shortly have some very bulky loads delivered to site</w:t>
      </w:r>
      <w:r w:rsidR="000E0094">
        <w:rPr>
          <w:rFonts w:ascii="Verdana" w:hAnsi="Verdana" w:cs="Arial"/>
          <w:sz w:val="20"/>
          <w:szCs w:val="20"/>
        </w:rPr>
        <w:t xml:space="preserve"> consisting of </w:t>
      </w:r>
      <w:r>
        <w:rPr>
          <w:rFonts w:ascii="Verdana" w:hAnsi="Verdana" w:cs="Arial"/>
          <w:sz w:val="20"/>
          <w:szCs w:val="20"/>
        </w:rPr>
        <w:t>10 large steel vessels plus their cradles. These</w:t>
      </w:r>
      <w:r w:rsidR="009B32FA">
        <w:rPr>
          <w:rFonts w:ascii="Verdana" w:hAnsi="Verdana" w:cs="Arial"/>
          <w:sz w:val="20"/>
          <w:szCs w:val="20"/>
        </w:rPr>
        <w:t xml:space="preserve"> were manufactured in </w:t>
      </w:r>
      <w:proofErr w:type="spellStart"/>
      <w:r w:rsidR="009B32FA">
        <w:rPr>
          <w:rFonts w:ascii="Verdana" w:hAnsi="Verdana" w:cs="Arial"/>
          <w:sz w:val="20"/>
          <w:szCs w:val="20"/>
        </w:rPr>
        <w:t>Oldbury</w:t>
      </w:r>
      <w:proofErr w:type="spellEnd"/>
      <w:r w:rsidR="009B32FA">
        <w:rPr>
          <w:rFonts w:ascii="Verdana" w:hAnsi="Verdana" w:cs="Arial"/>
          <w:sz w:val="20"/>
          <w:szCs w:val="20"/>
        </w:rPr>
        <w:t xml:space="preserve"> in t</w:t>
      </w:r>
      <w:r>
        <w:rPr>
          <w:rFonts w:ascii="Verdana" w:hAnsi="Verdana" w:cs="Arial"/>
          <w:sz w:val="20"/>
          <w:szCs w:val="20"/>
        </w:rPr>
        <w:t>he West Midlands and will need to pass through the village</w:t>
      </w:r>
      <w:r w:rsidR="009B32FA">
        <w:rPr>
          <w:rFonts w:ascii="Verdana" w:hAnsi="Verdana" w:cs="Arial"/>
          <w:sz w:val="20"/>
          <w:szCs w:val="20"/>
        </w:rPr>
        <w:t xml:space="preserve"> from the A19</w:t>
      </w:r>
      <w:r>
        <w:rPr>
          <w:rFonts w:ascii="Verdana" w:hAnsi="Verdana" w:cs="Arial"/>
          <w:sz w:val="20"/>
          <w:szCs w:val="20"/>
        </w:rPr>
        <w:t xml:space="preserve"> owing to their sheer size</w:t>
      </w:r>
      <w:r w:rsidR="009B32FA">
        <w:rPr>
          <w:rFonts w:ascii="Verdana" w:hAnsi="Verdana" w:cs="Arial"/>
          <w:sz w:val="20"/>
          <w:szCs w:val="20"/>
        </w:rPr>
        <w:t>. This is</w:t>
      </w:r>
      <w:r>
        <w:rPr>
          <w:rFonts w:ascii="Verdana" w:hAnsi="Verdana" w:cs="Arial"/>
          <w:sz w:val="20"/>
          <w:szCs w:val="20"/>
        </w:rPr>
        <w:t xml:space="preserve"> to avoid overhanging trees to the East</w:t>
      </w:r>
      <w:r w:rsidR="00A64BF0">
        <w:rPr>
          <w:rFonts w:ascii="Verdana" w:hAnsi="Verdana" w:cs="Arial"/>
          <w:sz w:val="20"/>
          <w:szCs w:val="20"/>
        </w:rPr>
        <w:t xml:space="preserve"> which cannot be pruned</w:t>
      </w:r>
      <w:r>
        <w:rPr>
          <w:rFonts w:ascii="Verdana" w:hAnsi="Verdana" w:cs="Arial"/>
          <w:sz w:val="20"/>
          <w:szCs w:val="20"/>
        </w:rPr>
        <w:t xml:space="preserve">. We expect deliveries </w:t>
      </w:r>
      <w:r w:rsidR="00A64BF0">
        <w:rPr>
          <w:rFonts w:ascii="Verdana" w:hAnsi="Verdana" w:cs="Arial"/>
          <w:sz w:val="20"/>
          <w:szCs w:val="20"/>
        </w:rPr>
        <w:t>each</w:t>
      </w:r>
      <w:r>
        <w:rPr>
          <w:rFonts w:ascii="Verdana" w:hAnsi="Verdana" w:cs="Arial"/>
          <w:sz w:val="20"/>
          <w:szCs w:val="20"/>
        </w:rPr>
        <w:t xml:space="preserve"> week</w:t>
      </w:r>
      <w:r w:rsidR="009B32FA">
        <w:rPr>
          <w:rFonts w:ascii="Verdana" w:hAnsi="Verdana" w:cs="Arial"/>
          <w:sz w:val="20"/>
          <w:szCs w:val="20"/>
        </w:rPr>
        <w:t xml:space="preserve"> </w:t>
      </w:r>
      <w:r w:rsidR="005E2655">
        <w:rPr>
          <w:rFonts w:ascii="Verdana" w:hAnsi="Verdana" w:cs="Arial"/>
          <w:sz w:val="20"/>
          <w:szCs w:val="20"/>
        </w:rPr>
        <w:t>throughout</w:t>
      </w:r>
      <w:r>
        <w:rPr>
          <w:rFonts w:ascii="Verdana" w:hAnsi="Verdana" w:cs="Arial"/>
          <w:sz w:val="20"/>
          <w:szCs w:val="20"/>
        </w:rPr>
        <w:t xml:space="preserve"> September </w:t>
      </w:r>
      <w:r w:rsidR="005E2655">
        <w:rPr>
          <w:rFonts w:ascii="Verdana" w:hAnsi="Verdana" w:cs="Arial"/>
          <w:sz w:val="20"/>
          <w:szCs w:val="20"/>
        </w:rPr>
        <w:t>and</w:t>
      </w:r>
      <w:r>
        <w:rPr>
          <w:rFonts w:ascii="Verdana" w:hAnsi="Verdana" w:cs="Arial"/>
          <w:sz w:val="20"/>
          <w:szCs w:val="20"/>
        </w:rPr>
        <w:t xml:space="preserve"> October. The timing of these</w:t>
      </w:r>
      <w:r w:rsidR="009B32FA">
        <w:rPr>
          <w:rFonts w:ascii="Verdana" w:hAnsi="Verdana" w:cs="Arial"/>
          <w:sz w:val="20"/>
          <w:szCs w:val="20"/>
        </w:rPr>
        <w:t xml:space="preserve"> large loads</w:t>
      </w:r>
      <w:r>
        <w:rPr>
          <w:rFonts w:ascii="Verdana" w:hAnsi="Verdana" w:cs="Arial"/>
          <w:sz w:val="20"/>
          <w:szCs w:val="20"/>
        </w:rPr>
        <w:t xml:space="preserve"> will </w:t>
      </w:r>
      <w:r>
        <w:rPr>
          <w:rFonts w:ascii="Verdana" w:hAnsi="Verdana" w:cs="Arial"/>
          <w:sz w:val="20"/>
          <w:szCs w:val="20"/>
        </w:rPr>
        <w:lastRenderedPageBreak/>
        <w:t>avoid the morning rush hour and the lorr</w:t>
      </w:r>
      <w:r w:rsidR="000E0094">
        <w:rPr>
          <w:rFonts w:ascii="Verdana" w:hAnsi="Verdana" w:cs="Arial"/>
          <w:sz w:val="20"/>
          <w:szCs w:val="20"/>
        </w:rPr>
        <w:t>ies</w:t>
      </w:r>
      <w:r>
        <w:rPr>
          <w:rFonts w:ascii="Verdana" w:hAnsi="Verdana" w:cs="Arial"/>
          <w:sz w:val="20"/>
          <w:szCs w:val="20"/>
        </w:rPr>
        <w:t xml:space="preserve"> will have escorts. We will also </w:t>
      </w:r>
      <w:r w:rsidR="009B32FA">
        <w:rPr>
          <w:rFonts w:ascii="Verdana" w:hAnsi="Verdana" w:cs="Arial"/>
          <w:sz w:val="20"/>
          <w:szCs w:val="20"/>
        </w:rPr>
        <w:t>provide roadside warnings showing the timing of these</w:t>
      </w:r>
      <w:r>
        <w:rPr>
          <w:rFonts w:ascii="Verdana" w:hAnsi="Verdana" w:cs="Arial"/>
          <w:sz w:val="20"/>
          <w:szCs w:val="20"/>
        </w:rPr>
        <w:t xml:space="preserve"> deliveries each time they are planned so residents are aware in advance should anyone have </w:t>
      </w:r>
      <w:r w:rsidR="009B32FA">
        <w:rPr>
          <w:rFonts w:ascii="Verdana" w:hAnsi="Verdana" w:cs="Arial"/>
          <w:sz w:val="20"/>
          <w:szCs w:val="20"/>
        </w:rPr>
        <w:t xml:space="preserve">important </w:t>
      </w:r>
      <w:r>
        <w:rPr>
          <w:rFonts w:ascii="Verdana" w:hAnsi="Verdana" w:cs="Arial"/>
          <w:sz w:val="20"/>
          <w:szCs w:val="20"/>
        </w:rPr>
        <w:t>appointments to meet.</w:t>
      </w:r>
      <w:r w:rsidR="009B32FA">
        <w:rPr>
          <w:rFonts w:ascii="Verdana" w:hAnsi="Verdana" w:cs="Arial"/>
          <w:sz w:val="20"/>
          <w:szCs w:val="20"/>
        </w:rPr>
        <w:t xml:space="preserve"> The loads are not espe</w:t>
      </w:r>
      <w:r w:rsidR="00A64BF0">
        <w:rPr>
          <w:rFonts w:ascii="Verdana" w:hAnsi="Verdana" w:cs="Arial"/>
          <w:sz w:val="20"/>
          <w:szCs w:val="20"/>
        </w:rPr>
        <w:t>cially heavy just large in size and will take only minutes to pass through.</w:t>
      </w:r>
    </w:p>
    <w:p w:rsidR="009B32FA" w:rsidRDefault="009B32FA" w:rsidP="0071110E">
      <w:pPr>
        <w:jc w:val="both"/>
        <w:rPr>
          <w:rFonts w:ascii="Verdana" w:hAnsi="Verdana" w:cs="Arial"/>
          <w:sz w:val="20"/>
          <w:szCs w:val="20"/>
        </w:rPr>
      </w:pPr>
    </w:p>
    <w:p w:rsidR="00450AB0" w:rsidRDefault="00450AB0" w:rsidP="00450AB0">
      <w:pPr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noProof/>
          <w:sz w:val="20"/>
          <w:szCs w:val="20"/>
          <w:lang w:val="en-GB" w:eastAsia="en-GB"/>
        </w:rPr>
        <w:drawing>
          <wp:inline distT="0" distB="0" distL="0" distR="0">
            <wp:extent cx="5581650" cy="4186238"/>
            <wp:effectExtent l="0" t="0" r="0" b="508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N0815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4186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0AB0" w:rsidRDefault="00450AB0" w:rsidP="0071110E">
      <w:pPr>
        <w:jc w:val="both"/>
        <w:rPr>
          <w:rFonts w:ascii="Verdana" w:hAnsi="Verdana" w:cs="Arial"/>
          <w:sz w:val="20"/>
          <w:szCs w:val="20"/>
        </w:rPr>
      </w:pPr>
    </w:p>
    <w:p w:rsidR="00920A1D" w:rsidRDefault="00920A1D" w:rsidP="0071110E">
      <w:pPr>
        <w:jc w:val="both"/>
        <w:rPr>
          <w:rFonts w:ascii="Verdana" w:hAnsi="Verdana" w:cs="Arial"/>
          <w:sz w:val="20"/>
          <w:szCs w:val="20"/>
        </w:rPr>
      </w:pPr>
      <w:r w:rsidRPr="00ED5E1A">
        <w:rPr>
          <w:rFonts w:ascii="Verdana" w:hAnsi="Verdana" w:cs="Arial"/>
          <w:sz w:val="20"/>
          <w:szCs w:val="20"/>
        </w:rPr>
        <w:t>Thank you</w:t>
      </w:r>
      <w:r w:rsidR="009B32FA">
        <w:rPr>
          <w:rFonts w:ascii="Verdana" w:hAnsi="Verdana" w:cs="Arial"/>
          <w:sz w:val="20"/>
          <w:szCs w:val="20"/>
        </w:rPr>
        <w:t xml:space="preserve"> again</w:t>
      </w:r>
      <w:r w:rsidRPr="00ED5E1A">
        <w:rPr>
          <w:rFonts w:ascii="Verdana" w:hAnsi="Verdana" w:cs="Arial"/>
          <w:sz w:val="20"/>
          <w:szCs w:val="20"/>
        </w:rPr>
        <w:t xml:space="preserve"> for taking the time to read this</w:t>
      </w:r>
      <w:r w:rsidR="00A556B0">
        <w:rPr>
          <w:rFonts w:ascii="Verdana" w:hAnsi="Verdana" w:cs="Arial"/>
          <w:sz w:val="20"/>
          <w:szCs w:val="20"/>
        </w:rPr>
        <w:t xml:space="preserve"> </w:t>
      </w:r>
      <w:r w:rsidR="009B32FA">
        <w:rPr>
          <w:rFonts w:ascii="Verdana" w:hAnsi="Verdana" w:cs="Arial"/>
          <w:sz w:val="20"/>
          <w:szCs w:val="20"/>
        </w:rPr>
        <w:t xml:space="preserve">important </w:t>
      </w:r>
      <w:r w:rsidR="00A556B0">
        <w:rPr>
          <w:rFonts w:ascii="Verdana" w:hAnsi="Verdana" w:cs="Arial"/>
          <w:sz w:val="20"/>
          <w:szCs w:val="20"/>
        </w:rPr>
        <w:t>update</w:t>
      </w:r>
      <w:r w:rsidR="00E846E7">
        <w:rPr>
          <w:rFonts w:ascii="Verdana" w:hAnsi="Verdana" w:cs="Arial"/>
          <w:sz w:val="20"/>
          <w:szCs w:val="20"/>
        </w:rPr>
        <w:t xml:space="preserve"> and </w:t>
      </w:r>
      <w:r w:rsidR="00E846E7" w:rsidRPr="00E846E7">
        <w:rPr>
          <w:rFonts w:ascii="Verdana" w:hAnsi="Verdana"/>
          <w:iCs/>
          <w:sz w:val="20"/>
          <w:szCs w:val="20"/>
        </w:rPr>
        <w:t xml:space="preserve">for your </w:t>
      </w:r>
      <w:r w:rsidR="009B32FA">
        <w:rPr>
          <w:rFonts w:ascii="Verdana" w:hAnsi="Verdana"/>
          <w:iCs/>
          <w:sz w:val="20"/>
          <w:szCs w:val="20"/>
        </w:rPr>
        <w:t xml:space="preserve">continued </w:t>
      </w:r>
      <w:r w:rsidR="00E846E7" w:rsidRPr="00E846E7">
        <w:rPr>
          <w:rFonts w:ascii="Verdana" w:hAnsi="Verdana"/>
          <w:iCs/>
          <w:sz w:val="20"/>
          <w:szCs w:val="20"/>
        </w:rPr>
        <w:t>patience and understanding whil</w:t>
      </w:r>
      <w:r w:rsidR="00E846E7">
        <w:rPr>
          <w:rFonts w:ascii="Verdana" w:hAnsi="Verdana"/>
          <w:iCs/>
          <w:sz w:val="20"/>
          <w:szCs w:val="20"/>
        </w:rPr>
        <w:t>st</w:t>
      </w:r>
      <w:r w:rsidR="00E846E7" w:rsidRPr="00E846E7">
        <w:rPr>
          <w:rFonts w:ascii="Verdana" w:hAnsi="Verdana"/>
          <w:iCs/>
          <w:sz w:val="20"/>
          <w:szCs w:val="20"/>
        </w:rPr>
        <w:t xml:space="preserve"> we carry out this </w:t>
      </w:r>
      <w:r w:rsidR="00C440CE">
        <w:rPr>
          <w:rFonts w:ascii="Verdana" w:hAnsi="Verdana"/>
          <w:iCs/>
          <w:sz w:val="20"/>
          <w:szCs w:val="20"/>
        </w:rPr>
        <w:t>vital</w:t>
      </w:r>
      <w:r w:rsidR="00E846E7" w:rsidRPr="00E846E7">
        <w:rPr>
          <w:rFonts w:ascii="Verdana" w:hAnsi="Verdana"/>
          <w:iCs/>
          <w:sz w:val="20"/>
          <w:szCs w:val="20"/>
        </w:rPr>
        <w:t xml:space="preserve"> wor</w:t>
      </w:r>
      <w:r w:rsidR="00E846E7" w:rsidRPr="00E846E7">
        <w:rPr>
          <w:rFonts w:ascii="Verdana" w:hAnsi="Verdana"/>
          <w:sz w:val="20"/>
          <w:szCs w:val="20"/>
        </w:rPr>
        <w:t>k</w:t>
      </w:r>
      <w:r w:rsidR="00CA2C7B">
        <w:rPr>
          <w:rFonts w:ascii="Verdana" w:hAnsi="Verdana"/>
          <w:sz w:val="20"/>
          <w:szCs w:val="20"/>
        </w:rPr>
        <w:t xml:space="preserve"> near your home</w:t>
      </w:r>
      <w:r w:rsidRPr="00E846E7">
        <w:rPr>
          <w:rFonts w:ascii="Verdana" w:hAnsi="Verdana" w:cs="Arial"/>
          <w:sz w:val="20"/>
          <w:szCs w:val="20"/>
        </w:rPr>
        <w:t>.</w:t>
      </w:r>
      <w:r w:rsidR="00613205">
        <w:rPr>
          <w:rFonts w:ascii="Verdana" w:hAnsi="Verdana" w:cs="Arial"/>
          <w:sz w:val="20"/>
          <w:szCs w:val="20"/>
        </w:rPr>
        <w:t xml:space="preserve"> </w:t>
      </w:r>
      <w:r w:rsidR="00C440CE">
        <w:rPr>
          <w:rFonts w:ascii="Verdana" w:hAnsi="Verdana" w:cs="Arial"/>
          <w:sz w:val="20"/>
          <w:szCs w:val="20"/>
        </w:rPr>
        <w:t xml:space="preserve">It is important to us that we keep all of our </w:t>
      </w:r>
      <w:proofErr w:type="spellStart"/>
      <w:r w:rsidR="00C440CE">
        <w:rPr>
          <w:rFonts w:ascii="Verdana" w:hAnsi="Verdana" w:cs="Arial"/>
          <w:sz w:val="20"/>
          <w:szCs w:val="20"/>
        </w:rPr>
        <w:t>neighbours</w:t>
      </w:r>
      <w:proofErr w:type="spellEnd"/>
      <w:r w:rsidR="00C440CE">
        <w:rPr>
          <w:rFonts w:ascii="Verdana" w:hAnsi="Verdana" w:cs="Arial"/>
          <w:sz w:val="20"/>
          <w:szCs w:val="20"/>
        </w:rPr>
        <w:t xml:space="preserve"> informed about what we are doing on our site so another newsletter will be issue</w:t>
      </w:r>
      <w:r w:rsidR="00242136">
        <w:rPr>
          <w:rFonts w:ascii="Verdana" w:hAnsi="Verdana" w:cs="Arial"/>
          <w:sz w:val="20"/>
          <w:szCs w:val="20"/>
        </w:rPr>
        <w:t xml:space="preserve">d to the Parish Council </w:t>
      </w:r>
      <w:r w:rsidR="009B32FA">
        <w:rPr>
          <w:rFonts w:ascii="Verdana" w:hAnsi="Verdana" w:cs="Arial"/>
          <w:sz w:val="20"/>
          <w:szCs w:val="20"/>
        </w:rPr>
        <w:t>later in the year</w:t>
      </w:r>
      <w:r w:rsidR="00242136">
        <w:rPr>
          <w:rFonts w:ascii="Verdana" w:hAnsi="Verdana" w:cs="Arial"/>
          <w:sz w:val="20"/>
          <w:szCs w:val="20"/>
        </w:rPr>
        <w:t xml:space="preserve"> when progress on the treatment project is further ahead.</w:t>
      </w:r>
      <w:r w:rsidRPr="00ED5E1A">
        <w:rPr>
          <w:rFonts w:ascii="Verdana" w:hAnsi="Verdana" w:cs="Arial"/>
          <w:sz w:val="20"/>
          <w:szCs w:val="20"/>
        </w:rPr>
        <w:t xml:space="preserve"> If you have any questions about th</w:t>
      </w:r>
      <w:r w:rsidR="00242136">
        <w:rPr>
          <w:rFonts w:ascii="Verdana" w:hAnsi="Verdana" w:cs="Arial"/>
          <w:sz w:val="20"/>
          <w:szCs w:val="20"/>
        </w:rPr>
        <w:t>e treatment project</w:t>
      </w:r>
      <w:r w:rsidRPr="00ED5E1A">
        <w:rPr>
          <w:rFonts w:ascii="Verdana" w:hAnsi="Verdana" w:cs="Arial"/>
          <w:sz w:val="20"/>
          <w:szCs w:val="20"/>
        </w:rPr>
        <w:t xml:space="preserve">, then please contact us at </w:t>
      </w:r>
      <w:hyperlink r:id="rId11" w:history="1">
        <w:r w:rsidRPr="00ED5E1A">
          <w:rPr>
            <w:rStyle w:val="Hyperlink"/>
            <w:rFonts w:ascii="Verdana" w:hAnsi="Verdana" w:cs="Arial"/>
            <w:sz w:val="20"/>
            <w:szCs w:val="20"/>
          </w:rPr>
          <w:t>enquiries@hartlepoolwater.co.uk</w:t>
        </w:r>
      </w:hyperlink>
      <w:r w:rsidRPr="00ED5E1A">
        <w:rPr>
          <w:rFonts w:ascii="Verdana" w:hAnsi="Verdana" w:cs="Arial"/>
          <w:sz w:val="20"/>
          <w:szCs w:val="20"/>
        </w:rPr>
        <w:t xml:space="preserve"> or by telephone during office hours on 01429 858050</w:t>
      </w:r>
      <w:r w:rsidR="0037612F">
        <w:rPr>
          <w:rFonts w:ascii="Verdana" w:hAnsi="Verdana" w:cs="Arial"/>
          <w:sz w:val="20"/>
          <w:szCs w:val="20"/>
        </w:rPr>
        <w:t xml:space="preserve"> and one of the team looking after this project will contact you</w:t>
      </w:r>
      <w:r w:rsidRPr="00ED5E1A">
        <w:rPr>
          <w:rFonts w:ascii="Verdana" w:hAnsi="Verdana" w:cs="Arial"/>
          <w:sz w:val="20"/>
          <w:szCs w:val="20"/>
        </w:rPr>
        <w:t>.</w:t>
      </w:r>
    </w:p>
    <w:p w:rsidR="00A15432" w:rsidRPr="00ED5E1A" w:rsidRDefault="00A15432" w:rsidP="0071110E">
      <w:pPr>
        <w:jc w:val="both"/>
        <w:rPr>
          <w:rFonts w:ascii="Verdana" w:hAnsi="Verdana" w:cs="Arial"/>
          <w:sz w:val="20"/>
          <w:szCs w:val="20"/>
        </w:rPr>
      </w:pPr>
    </w:p>
    <w:p w:rsidR="00920A1D" w:rsidRPr="00ED5E1A" w:rsidRDefault="00920A1D" w:rsidP="0071110E">
      <w:pPr>
        <w:jc w:val="both"/>
        <w:rPr>
          <w:rFonts w:ascii="Verdana" w:hAnsi="Verdana" w:cs="Arial"/>
          <w:sz w:val="20"/>
          <w:szCs w:val="20"/>
        </w:rPr>
      </w:pPr>
    </w:p>
    <w:p w:rsidR="00920A1D" w:rsidRDefault="00920A1D" w:rsidP="0071110E">
      <w:pPr>
        <w:jc w:val="both"/>
        <w:rPr>
          <w:rFonts w:ascii="Verdana" w:hAnsi="Verdana" w:cs="Arial"/>
          <w:sz w:val="20"/>
          <w:szCs w:val="20"/>
        </w:rPr>
      </w:pPr>
      <w:r w:rsidRPr="00ED5E1A">
        <w:rPr>
          <w:rFonts w:ascii="Verdana" w:hAnsi="Verdana" w:cs="Arial"/>
          <w:sz w:val="20"/>
          <w:szCs w:val="20"/>
        </w:rPr>
        <w:t>Yours sincerely,</w:t>
      </w:r>
    </w:p>
    <w:p w:rsidR="00A15432" w:rsidRPr="00ED5E1A" w:rsidRDefault="00242136" w:rsidP="0071110E">
      <w:pPr>
        <w:jc w:val="both"/>
        <w:rPr>
          <w:rFonts w:ascii="Verdana" w:hAnsi="Verdana" w:cs="Arial"/>
          <w:sz w:val="20"/>
          <w:szCs w:val="20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54656" behindDoc="1" locked="0" layoutInCell="1" allowOverlap="1" wp14:anchorId="74BC5F47" wp14:editId="79A02711">
            <wp:simplePos x="0" y="0"/>
            <wp:positionH relativeFrom="column">
              <wp:posOffset>5985510</wp:posOffset>
            </wp:positionH>
            <wp:positionV relativeFrom="paragraph">
              <wp:posOffset>111125</wp:posOffset>
            </wp:positionV>
            <wp:extent cx="609600" cy="609600"/>
            <wp:effectExtent l="0" t="0" r="0" b="0"/>
            <wp:wrapTight wrapText="bothSides">
              <wp:wrapPolygon edited="0">
                <wp:start x="0" y="0"/>
                <wp:lineTo x="0" y="20925"/>
                <wp:lineTo x="20925" y="20925"/>
                <wp:lineTo x="20925" y="0"/>
                <wp:lineTo x="0" y="0"/>
              </wp:wrapPolygon>
            </wp:wrapTight>
            <wp:docPr id="3" name="Picture 3" descr="LED_AW_Logo_3line love every dro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D_AW_Logo_3line love every drop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20A1D" w:rsidRPr="00ED5E1A" w:rsidRDefault="00920A1D" w:rsidP="0071110E">
      <w:pPr>
        <w:jc w:val="both"/>
        <w:rPr>
          <w:rFonts w:ascii="Verdana" w:hAnsi="Verdana" w:cs="Arial"/>
          <w:sz w:val="20"/>
          <w:szCs w:val="20"/>
        </w:rPr>
      </w:pPr>
    </w:p>
    <w:p w:rsidR="00920A1D" w:rsidRPr="00ED5E1A" w:rsidRDefault="00920A1D" w:rsidP="0071110E">
      <w:pPr>
        <w:jc w:val="both"/>
        <w:rPr>
          <w:rFonts w:ascii="Verdana" w:hAnsi="Verdana" w:cs="Arial"/>
          <w:sz w:val="20"/>
          <w:szCs w:val="20"/>
        </w:rPr>
      </w:pPr>
      <w:r w:rsidRPr="00ED5E1A">
        <w:rPr>
          <w:rFonts w:ascii="Verdana" w:hAnsi="Verdana" w:cs="Arial"/>
          <w:sz w:val="20"/>
          <w:szCs w:val="20"/>
        </w:rPr>
        <w:t>K J Ensell</w:t>
      </w:r>
    </w:p>
    <w:p w:rsidR="00F85F11" w:rsidRPr="0088324D" w:rsidRDefault="00920A1D" w:rsidP="0071110E">
      <w:pPr>
        <w:jc w:val="both"/>
        <w:rPr>
          <w:rFonts w:ascii="Verdana" w:hAnsi="Verdana" w:cs="Arial"/>
          <w:b/>
          <w:sz w:val="20"/>
          <w:szCs w:val="20"/>
        </w:rPr>
      </w:pPr>
      <w:r w:rsidRPr="00ED5E1A">
        <w:rPr>
          <w:rFonts w:ascii="Verdana" w:hAnsi="Verdana" w:cs="Arial"/>
          <w:sz w:val="20"/>
          <w:szCs w:val="20"/>
        </w:rPr>
        <w:t>Strategic Water Operations Manager</w:t>
      </w:r>
    </w:p>
    <w:sectPr w:rsidR="00F85F11" w:rsidRPr="0088324D" w:rsidSect="00160A13">
      <w:footerReference w:type="default" r:id="rId13"/>
      <w:pgSz w:w="12240" w:h="15840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6259" w:rsidRDefault="00986259">
      <w:r>
        <w:separator/>
      </w:r>
    </w:p>
  </w:endnote>
  <w:endnote w:type="continuationSeparator" w:id="0">
    <w:p w:rsidR="00986259" w:rsidRDefault="009862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utiger 55 Roman">
    <w:altName w:val="Corbel"/>
    <w:panose1 w:val="020B0500000000000000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4410" w:rsidRDefault="004442E8" w:rsidP="00934633">
    <w:pPr>
      <w:pStyle w:val="Footer"/>
      <w:spacing w:after="120"/>
      <w:jc w:val="center"/>
      <w:rPr>
        <w:rFonts w:ascii="Arial" w:hAnsi="Arial" w:cs="Arial"/>
        <w:sz w:val="16"/>
        <w:szCs w:val="16"/>
        <w:lang w:val="en-GB"/>
      </w:rPr>
    </w:pPr>
    <w:r>
      <w:rPr>
        <w:rFonts w:ascii="Arial" w:hAnsi="Arial" w:cs="Arial"/>
        <w:noProof/>
        <w:sz w:val="16"/>
        <w:szCs w:val="16"/>
        <w:lang w:val="en-GB" w:eastAsia="en-GB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577B9AB5" wp14:editId="3BEAFB54">
              <wp:simplePos x="0" y="0"/>
              <wp:positionH relativeFrom="column">
                <wp:posOffset>342900</wp:posOffset>
              </wp:positionH>
              <wp:positionV relativeFrom="paragraph">
                <wp:posOffset>93980</wp:posOffset>
              </wp:positionV>
              <wp:extent cx="800100" cy="685800"/>
              <wp:effectExtent l="0" t="0" r="0" b="127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00100" cy="685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64410" w:rsidRDefault="00564410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shapetype w14:anchorId="577B9AB5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left:0;text-align:left;margin-left:27pt;margin-top:7.4pt;width:63pt;height:54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" stroked="f">
              <v:textbox>
                <w:txbxContent>
                  <w:p w:rsidR="00564410" w:rsidRDefault="00564410"/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6259" w:rsidRDefault="00986259">
      <w:r>
        <w:separator/>
      </w:r>
    </w:p>
  </w:footnote>
  <w:footnote w:type="continuationSeparator" w:id="0">
    <w:p w:rsidR="00986259" w:rsidRDefault="009862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339F5"/>
    <w:multiLevelType w:val="hybridMultilevel"/>
    <w:tmpl w:val="32F4453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A6D7CC1"/>
    <w:multiLevelType w:val="hybridMultilevel"/>
    <w:tmpl w:val="9B1043E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A1A2810"/>
    <w:multiLevelType w:val="hybridMultilevel"/>
    <w:tmpl w:val="CDF85F8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6611B8"/>
    <w:multiLevelType w:val="hybridMultilevel"/>
    <w:tmpl w:val="FA82F6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D24336F"/>
    <w:multiLevelType w:val="hybridMultilevel"/>
    <w:tmpl w:val="1AAA6672"/>
    <w:lvl w:ilvl="0" w:tplc="1EDAF3A4">
      <w:start w:val="1"/>
      <w:numFmt w:val="bullet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3BC60A2"/>
    <w:multiLevelType w:val="hybridMultilevel"/>
    <w:tmpl w:val="D114872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66922ED"/>
    <w:multiLevelType w:val="hybridMultilevel"/>
    <w:tmpl w:val="3C8A0982"/>
    <w:lvl w:ilvl="0" w:tplc="54743CA0">
      <w:start w:val="1"/>
      <w:numFmt w:val="bullet"/>
      <w:lvlText w:val=""/>
      <w:lvlJc w:val="left"/>
      <w:pPr>
        <w:tabs>
          <w:tab w:val="num" w:pos="714"/>
        </w:tabs>
        <w:ind w:left="714" w:hanging="714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AEC3E05"/>
    <w:multiLevelType w:val="hybridMultilevel"/>
    <w:tmpl w:val="EF3C5DCE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>
    <w:nsid w:val="73CA6069"/>
    <w:multiLevelType w:val="hybridMultilevel"/>
    <w:tmpl w:val="F4C483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7"/>
  </w:num>
  <w:num w:numId="5">
    <w:abstractNumId w:val="1"/>
  </w:num>
  <w:num w:numId="6">
    <w:abstractNumId w:val="4"/>
  </w:num>
  <w:num w:numId="7">
    <w:abstractNumId w:val="3"/>
  </w:num>
  <w:num w:numId="8">
    <w:abstractNumId w:val="8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EDE"/>
    <w:rsid w:val="0000344E"/>
    <w:rsid w:val="00011011"/>
    <w:rsid w:val="00013FF7"/>
    <w:rsid w:val="00016434"/>
    <w:rsid w:val="00021391"/>
    <w:rsid w:val="00030EBE"/>
    <w:rsid w:val="00031655"/>
    <w:rsid w:val="000333DD"/>
    <w:rsid w:val="0003382E"/>
    <w:rsid w:val="00034B98"/>
    <w:rsid w:val="00034E58"/>
    <w:rsid w:val="00036E95"/>
    <w:rsid w:val="00052C2C"/>
    <w:rsid w:val="000543AC"/>
    <w:rsid w:val="00062B59"/>
    <w:rsid w:val="000740B1"/>
    <w:rsid w:val="00083A44"/>
    <w:rsid w:val="000A39D6"/>
    <w:rsid w:val="000A3EE1"/>
    <w:rsid w:val="000B02C7"/>
    <w:rsid w:val="000B5C0A"/>
    <w:rsid w:val="000D179F"/>
    <w:rsid w:val="000E0094"/>
    <w:rsid w:val="000E33F3"/>
    <w:rsid w:val="000E6032"/>
    <w:rsid w:val="000F04CC"/>
    <w:rsid w:val="000F19F8"/>
    <w:rsid w:val="00106CE7"/>
    <w:rsid w:val="00122227"/>
    <w:rsid w:val="001312EF"/>
    <w:rsid w:val="00144CE2"/>
    <w:rsid w:val="00160A13"/>
    <w:rsid w:val="00161A15"/>
    <w:rsid w:val="001760A2"/>
    <w:rsid w:val="001776C2"/>
    <w:rsid w:val="001813DD"/>
    <w:rsid w:val="001855C1"/>
    <w:rsid w:val="00194FBC"/>
    <w:rsid w:val="001952ED"/>
    <w:rsid w:val="00197B01"/>
    <w:rsid w:val="001A0C0C"/>
    <w:rsid w:val="001A7B8B"/>
    <w:rsid w:val="001B035D"/>
    <w:rsid w:val="001B2A8E"/>
    <w:rsid w:val="001C5C7C"/>
    <w:rsid w:val="001D23F2"/>
    <w:rsid w:val="001D29FB"/>
    <w:rsid w:val="001D6C7D"/>
    <w:rsid w:val="001E7F06"/>
    <w:rsid w:val="001F00C1"/>
    <w:rsid w:val="001F15BD"/>
    <w:rsid w:val="001F5474"/>
    <w:rsid w:val="001F7141"/>
    <w:rsid w:val="00204A2E"/>
    <w:rsid w:val="00212A9B"/>
    <w:rsid w:val="0022350C"/>
    <w:rsid w:val="00230164"/>
    <w:rsid w:val="002324E1"/>
    <w:rsid w:val="002412C9"/>
    <w:rsid w:val="00242136"/>
    <w:rsid w:val="00242ED8"/>
    <w:rsid w:val="0025484B"/>
    <w:rsid w:val="002577C3"/>
    <w:rsid w:val="00265917"/>
    <w:rsid w:val="00275B6E"/>
    <w:rsid w:val="00276518"/>
    <w:rsid w:val="002A285C"/>
    <w:rsid w:val="002A6E65"/>
    <w:rsid w:val="002B2EA8"/>
    <w:rsid w:val="002C0071"/>
    <w:rsid w:val="002C1293"/>
    <w:rsid w:val="002C6211"/>
    <w:rsid w:val="002D30AB"/>
    <w:rsid w:val="002D6DCD"/>
    <w:rsid w:val="002E0939"/>
    <w:rsid w:val="002F478B"/>
    <w:rsid w:val="00303D30"/>
    <w:rsid w:val="0031102C"/>
    <w:rsid w:val="00314468"/>
    <w:rsid w:val="00317620"/>
    <w:rsid w:val="0031777D"/>
    <w:rsid w:val="00322360"/>
    <w:rsid w:val="0033405B"/>
    <w:rsid w:val="00344DAA"/>
    <w:rsid w:val="003514B2"/>
    <w:rsid w:val="00352728"/>
    <w:rsid w:val="00363E20"/>
    <w:rsid w:val="003748CE"/>
    <w:rsid w:val="0037612F"/>
    <w:rsid w:val="00386368"/>
    <w:rsid w:val="003942B3"/>
    <w:rsid w:val="003972B9"/>
    <w:rsid w:val="003A510D"/>
    <w:rsid w:val="003B320A"/>
    <w:rsid w:val="003B3A34"/>
    <w:rsid w:val="003C592A"/>
    <w:rsid w:val="003D1573"/>
    <w:rsid w:val="003D3D05"/>
    <w:rsid w:val="003F0441"/>
    <w:rsid w:val="003F540F"/>
    <w:rsid w:val="00400445"/>
    <w:rsid w:val="00400B02"/>
    <w:rsid w:val="0040305C"/>
    <w:rsid w:val="00403ECA"/>
    <w:rsid w:val="004076FB"/>
    <w:rsid w:val="00410F27"/>
    <w:rsid w:val="00426065"/>
    <w:rsid w:val="00430597"/>
    <w:rsid w:val="00434DA0"/>
    <w:rsid w:val="004442E8"/>
    <w:rsid w:val="004443EE"/>
    <w:rsid w:val="00450AB0"/>
    <w:rsid w:val="00461D07"/>
    <w:rsid w:val="00462E43"/>
    <w:rsid w:val="00472141"/>
    <w:rsid w:val="0047388A"/>
    <w:rsid w:val="0047553B"/>
    <w:rsid w:val="004831FC"/>
    <w:rsid w:val="00486516"/>
    <w:rsid w:val="004A0503"/>
    <w:rsid w:val="004B6814"/>
    <w:rsid w:val="004C7BDB"/>
    <w:rsid w:val="004D0A0B"/>
    <w:rsid w:val="004E59DB"/>
    <w:rsid w:val="004E7941"/>
    <w:rsid w:val="004F0EAA"/>
    <w:rsid w:val="004F16DB"/>
    <w:rsid w:val="004F4D95"/>
    <w:rsid w:val="004F785B"/>
    <w:rsid w:val="00500049"/>
    <w:rsid w:val="0050279D"/>
    <w:rsid w:val="00503233"/>
    <w:rsid w:val="00505369"/>
    <w:rsid w:val="00511152"/>
    <w:rsid w:val="00514CEE"/>
    <w:rsid w:val="0051568E"/>
    <w:rsid w:val="00523753"/>
    <w:rsid w:val="0052618B"/>
    <w:rsid w:val="00527EAF"/>
    <w:rsid w:val="005301E0"/>
    <w:rsid w:val="00530737"/>
    <w:rsid w:val="00533FE7"/>
    <w:rsid w:val="00564410"/>
    <w:rsid w:val="00571551"/>
    <w:rsid w:val="00580153"/>
    <w:rsid w:val="00581DA7"/>
    <w:rsid w:val="00583625"/>
    <w:rsid w:val="0058460D"/>
    <w:rsid w:val="005A1896"/>
    <w:rsid w:val="005A2BCE"/>
    <w:rsid w:val="005B382E"/>
    <w:rsid w:val="005C5514"/>
    <w:rsid w:val="005D1C77"/>
    <w:rsid w:val="005D45CF"/>
    <w:rsid w:val="005E2655"/>
    <w:rsid w:val="006014B2"/>
    <w:rsid w:val="00604720"/>
    <w:rsid w:val="00613205"/>
    <w:rsid w:val="0062594B"/>
    <w:rsid w:val="006328EB"/>
    <w:rsid w:val="00640181"/>
    <w:rsid w:val="006517A6"/>
    <w:rsid w:val="00665669"/>
    <w:rsid w:val="00670AFD"/>
    <w:rsid w:val="00682323"/>
    <w:rsid w:val="006834DB"/>
    <w:rsid w:val="006868B5"/>
    <w:rsid w:val="00686FBF"/>
    <w:rsid w:val="00691831"/>
    <w:rsid w:val="006951C2"/>
    <w:rsid w:val="006A3A18"/>
    <w:rsid w:val="006A4B5B"/>
    <w:rsid w:val="006A5BAB"/>
    <w:rsid w:val="006A710C"/>
    <w:rsid w:val="006C50C0"/>
    <w:rsid w:val="006C5812"/>
    <w:rsid w:val="006C7ED8"/>
    <w:rsid w:val="006D31D4"/>
    <w:rsid w:val="006E6F19"/>
    <w:rsid w:val="006F035A"/>
    <w:rsid w:val="006F114D"/>
    <w:rsid w:val="006F38DB"/>
    <w:rsid w:val="0070215B"/>
    <w:rsid w:val="0071110E"/>
    <w:rsid w:val="007265DB"/>
    <w:rsid w:val="00731667"/>
    <w:rsid w:val="00731E8B"/>
    <w:rsid w:val="00733F38"/>
    <w:rsid w:val="0074355A"/>
    <w:rsid w:val="00751D57"/>
    <w:rsid w:val="00765293"/>
    <w:rsid w:val="00775E8A"/>
    <w:rsid w:val="007847FE"/>
    <w:rsid w:val="00786CA7"/>
    <w:rsid w:val="00797B3A"/>
    <w:rsid w:val="007A4327"/>
    <w:rsid w:val="007B23CF"/>
    <w:rsid w:val="007B319A"/>
    <w:rsid w:val="007B3BB8"/>
    <w:rsid w:val="007C3288"/>
    <w:rsid w:val="007C6B07"/>
    <w:rsid w:val="007E1009"/>
    <w:rsid w:val="007E67CC"/>
    <w:rsid w:val="007F4E58"/>
    <w:rsid w:val="00812E1C"/>
    <w:rsid w:val="00823FA4"/>
    <w:rsid w:val="00830660"/>
    <w:rsid w:val="008339B6"/>
    <w:rsid w:val="00844BE1"/>
    <w:rsid w:val="00846142"/>
    <w:rsid w:val="00853768"/>
    <w:rsid w:val="0085393C"/>
    <w:rsid w:val="00855740"/>
    <w:rsid w:val="008579AE"/>
    <w:rsid w:val="00861AF6"/>
    <w:rsid w:val="00870DF1"/>
    <w:rsid w:val="0087588F"/>
    <w:rsid w:val="00877C33"/>
    <w:rsid w:val="00882DD6"/>
    <w:rsid w:val="0088324D"/>
    <w:rsid w:val="00884C0E"/>
    <w:rsid w:val="00894BF6"/>
    <w:rsid w:val="00897869"/>
    <w:rsid w:val="008A08D3"/>
    <w:rsid w:val="008A2221"/>
    <w:rsid w:val="008A4480"/>
    <w:rsid w:val="008C5436"/>
    <w:rsid w:val="008D2388"/>
    <w:rsid w:val="008D334A"/>
    <w:rsid w:val="008D5A23"/>
    <w:rsid w:val="00920A1D"/>
    <w:rsid w:val="00934633"/>
    <w:rsid w:val="0094222B"/>
    <w:rsid w:val="00942268"/>
    <w:rsid w:val="009507FD"/>
    <w:rsid w:val="00952490"/>
    <w:rsid w:val="00956177"/>
    <w:rsid w:val="00981E73"/>
    <w:rsid w:val="00982414"/>
    <w:rsid w:val="00984AEF"/>
    <w:rsid w:val="00986259"/>
    <w:rsid w:val="00995237"/>
    <w:rsid w:val="009A7A3D"/>
    <w:rsid w:val="009A7D75"/>
    <w:rsid w:val="009B32FA"/>
    <w:rsid w:val="009C5446"/>
    <w:rsid w:val="009C6B62"/>
    <w:rsid w:val="009E1776"/>
    <w:rsid w:val="009E3BE3"/>
    <w:rsid w:val="009E783D"/>
    <w:rsid w:val="009F0361"/>
    <w:rsid w:val="009F06D3"/>
    <w:rsid w:val="009F0E55"/>
    <w:rsid w:val="00A15432"/>
    <w:rsid w:val="00A16AF4"/>
    <w:rsid w:val="00A173EE"/>
    <w:rsid w:val="00A2486C"/>
    <w:rsid w:val="00A300EE"/>
    <w:rsid w:val="00A3468E"/>
    <w:rsid w:val="00A41EDE"/>
    <w:rsid w:val="00A47F14"/>
    <w:rsid w:val="00A47F3A"/>
    <w:rsid w:val="00A50C09"/>
    <w:rsid w:val="00A52BB6"/>
    <w:rsid w:val="00A556B0"/>
    <w:rsid w:val="00A64BF0"/>
    <w:rsid w:val="00A7494B"/>
    <w:rsid w:val="00A761B4"/>
    <w:rsid w:val="00A97ED5"/>
    <w:rsid w:val="00AA077D"/>
    <w:rsid w:val="00AA0FCD"/>
    <w:rsid w:val="00AA580B"/>
    <w:rsid w:val="00AB2418"/>
    <w:rsid w:val="00AB6B90"/>
    <w:rsid w:val="00AC380E"/>
    <w:rsid w:val="00AD03FB"/>
    <w:rsid w:val="00AD1E0F"/>
    <w:rsid w:val="00AD1F90"/>
    <w:rsid w:val="00AD2237"/>
    <w:rsid w:val="00AD68F7"/>
    <w:rsid w:val="00AE0492"/>
    <w:rsid w:val="00AE42FF"/>
    <w:rsid w:val="00AF17EC"/>
    <w:rsid w:val="00AF2DB3"/>
    <w:rsid w:val="00B05BFB"/>
    <w:rsid w:val="00B14393"/>
    <w:rsid w:val="00B176A5"/>
    <w:rsid w:val="00B22026"/>
    <w:rsid w:val="00B22217"/>
    <w:rsid w:val="00B43863"/>
    <w:rsid w:val="00B5122A"/>
    <w:rsid w:val="00B51465"/>
    <w:rsid w:val="00B5251E"/>
    <w:rsid w:val="00B5410F"/>
    <w:rsid w:val="00B56C53"/>
    <w:rsid w:val="00B6352A"/>
    <w:rsid w:val="00B65054"/>
    <w:rsid w:val="00B6602F"/>
    <w:rsid w:val="00B76D30"/>
    <w:rsid w:val="00B80402"/>
    <w:rsid w:val="00B83E61"/>
    <w:rsid w:val="00BA2695"/>
    <w:rsid w:val="00BA40B1"/>
    <w:rsid w:val="00BA655B"/>
    <w:rsid w:val="00BB50CC"/>
    <w:rsid w:val="00BB7EA0"/>
    <w:rsid w:val="00BD423E"/>
    <w:rsid w:val="00BD5728"/>
    <w:rsid w:val="00BE1A2F"/>
    <w:rsid w:val="00BF16E3"/>
    <w:rsid w:val="00C03535"/>
    <w:rsid w:val="00C06142"/>
    <w:rsid w:val="00C07BE4"/>
    <w:rsid w:val="00C10A94"/>
    <w:rsid w:val="00C121CC"/>
    <w:rsid w:val="00C1346F"/>
    <w:rsid w:val="00C25BB4"/>
    <w:rsid w:val="00C3083D"/>
    <w:rsid w:val="00C32DC3"/>
    <w:rsid w:val="00C34E43"/>
    <w:rsid w:val="00C41FA0"/>
    <w:rsid w:val="00C42E62"/>
    <w:rsid w:val="00C440CE"/>
    <w:rsid w:val="00C472A9"/>
    <w:rsid w:val="00C6232F"/>
    <w:rsid w:val="00C65E62"/>
    <w:rsid w:val="00C715F4"/>
    <w:rsid w:val="00C74C7C"/>
    <w:rsid w:val="00C81E28"/>
    <w:rsid w:val="00C82BB2"/>
    <w:rsid w:val="00C879C6"/>
    <w:rsid w:val="00C90DA3"/>
    <w:rsid w:val="00CA2C7B"/>
    <w:rsid w:val="00CA3ED4"/>
    <w:rsid w:val="00CB42C0"/>
    <w:rsid w:val="00CB5DC5"/>
    <w:rsid w:val="00CC0D27"/>
    <w:rsid w:val="00CC26BB"/>
    <w:rsid w:val="00CC44A1"/>
    <w:rsid w:val="00CC6AA0"/>
    <w:rsid w:val="00CD0368"/>
    <w:rsid w:val="00CD6213"/>
    <w:rsid w:val="00CD6F1B"/>
    <w:rsid w:val="00CD7C4B"/>
    <w:rsid w:val="00CE40EA"/>
    <w:rsid w:val="00CF15F6"/>
    <w:rsid w:val="00CF798B"/>
    <w:rsid w:val="00D00CFA"/>
    <w:rsid w:val="00D02DB3"/>
    <w:rsid w:val="00D10786"/>
    <w:rsid w:val="00D14BDF"/>
    <w:rsid w:val="00D1577D"/>
    <w:rsid w:val="00D332F7"/>
    <w:rsid w:val="00D33481"/>
    <w:rsid w:val="00D3544B"/>
    <w:rsid w:val="00D41590"/>
    <w:rsid w:val="00D80D6B"/>
    <w:rsid w:val="00D86945"/>
    <w:rsid w:val="00D876D1"/>
    <w:rsid w:val="00DA04B1"/>
    <w:rsid w:val="00DA3515"/>
    <w:rsid w:val="00DB5F81"/>
    <w:rsid w:val="00DD06A9"/>
    <w:rsid w:val="00DD2283"/>
    <w:rsid w:val="00DD2A0C"/>
    <w:rsid w:val="00DE1A6D"/>
    <w:rsid w:val="00DE3F03"/>
    <w:rsid w:val="00DE4EDA"/>
    <w:rsid w:val="00DF274A"/>
    <w:rsid w:val="00DF4AA5"/>
    <w:rsid w:val="00E0283C"/>
    <w:rsid w:val="00E0412D"/>
    <w:rsid w:val="00E05696"/>
    <w:rsid w:val="00E05C9B"/>
    <w:rsid w:val="00E113BC"/>
    <w:rsid w:val="00E15F06"/>
    <w:rsid w:val="00E2221E"/>
    <w:rsid w:val="00E33200"/>
    <w:rsid w:val="00E33F20"/>
    <w:rsid w:val="00E45355"/>
    <w:rsid w:val="00E51F17"/>
    <w:rsid w:val="00E70EA1"/>
    <w:rsid w:val="00E761AE"/>
    <w:rsid w:val="00E80612"/>
    <w:rsid w:val="00E846E7"/>
    <w:rsid w:val="00E86A73"/>
    <w:rsid w:val="00E86E82"/>
    <w:rsid w:val="00E93C9A"/>
    <w:rsid w:val="00E9689D"/>
    <w:rsid w:val="00EA035F"/>
    <w:rsid w:val="00EA18E1"/>
    <w:rsid w:val="00EB2376"/>
    <w:rsid w:val="00EB3D2F"/>
    <w:rsid w:val="00EB5BAA"/>
    <w:rsid w:val="00EC03C1"/>
    <w:rsid w:val="00EC42C6"/>
    <w:rsid w:val="00EC6B21"/>
    <w:rsid w:val="00ED5E1A"/>
    <w:rsid w:val="00ED6232"/>
    <w:rsid w:val="00EE62DE"/>
    <w:rsid w:val="00EE778D"/>
    <w:rsid w:val="00EF30DC"/>
    <w:rsid w:val="00F050AB"/>
    <w:rsid w:val="00F1154F"/>
    <w:rsid w:val="00F41364"/>
    <w:rsid w:val="00F4323F"/>
    <w:rsid w:val="00F513E6"/>
    <w:rsid w:val="00F5542B"/>
    <w:rsid w:val="00F6469C"/>
    <w:rsid w:val="00F72C0A"/>
    <w:rsid w:val="00F74818"/>
    <w:rsid w:val="00F75904"/>
    <w:rsid w:val="00F847ED"/>
    <w:rsid w:val="00F85F11"/>
    <w:rsid w:val="00F87BFF"/>
    <w:rsid w:val="00F91031"/>
    <w:rsid w:val="00FB4126"/>
    <w:rsid w:val="00FC3CCF"/>
    <w:rsid w:val="00FD4938"/>
    <w:rsid w:val="00FD5411"/>
    <w:rsid w:val="00FD614D"/>
    <w:rsid w:val="00FD7E48"/>
    <w:rsid w:val="00FF2E5F"/>
    <w:rsid w:val="00FF379F"/>
    <w:rsid w:val="00FF4AC7"/>
    <w:rsid w:val="00FF5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0A39D6"/>
    <w:pPr>
      <w:keepNext/>
      <w:jc w:val="center"/>
      <w:outlineLvl w:val="0"/>
    </w:pPr>
    <w:rPr>
      <w:rFonts w:ascii="Frutiger 55 Roman" w:hAnsi="Frutiger 55 Roman"/>
      <w:b/>
      <w:sz w:val="22"/>
      <w:szCs w:val="20"/>
      <w:lang w:val="en-GB"/>
    </w:rPr>
  </w:style>
  <w:style w:type="paragraph" w:styleId="Heading2">
    <w:name w:val="heading 2"/>
    <w:basedOn w:val="Normal"/>
    <w:next w:val="Normal"/>
    <w:qFormat/>
    <w:rsid w:val="000A39D6"/>
    <w:pPr>
      <w:keepNext/>
      <w:outlineLvl w:val="1"/>
    </w:pPr>
    <w:rPr>
      <w:rFonts w:ascii="Frutiger 55 Roman" w:hAnsi="Frutiger 55 Roman"/>
      <w:b/>
      <w:sz w:val="22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A41EDE"/>
    <w:rPr>
      <w:rFonts w:ascii="Tahoma" w:hAnsi="Tahoma" w:cs="Tahoma"/>
      <w:sz w:val="16"/>
      <w:szCs w:val="16"/>
    </w:rPr>
  </w:style>
  <w:style w:type="character" w:styleId="Hyperlink">
    <w:name w:val="Hyperlink"/>
    <w:rsid w:val="00B176A5"/>
    <w:rPr>
      <w:color w:val="0000FF"/>
      <w:u w:val="single"/>
    </w:rPr>
  </w:style>
  <w:style w:type="paragraph" w:styleId="Header">
    <w:name w:val="header"/>
    <w:basedOn w:val="Normal"/>
    <w:rsid w:val="00C879C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C879C6"/>
    <w:pPr>
      <w:tabs>
        <w:tab w:val="center" w:pos="4320"/>
        <w:tab w:val="right" w:pos="8640"/>
      </w:tabs>
    </w:pPr>
  </w:style>
  <w:style w:type="character" w:styleId="CommentReference">
    <w:name w:val="annotation reference"/>
    <w:basedOn w:val="DefaultParagraphFont"/>
    <w:rsid w:val="00ED6232"/>
    <w:rPr>
      <w:sz w:val="16"/>
      <w:szCs w:val="16"/>
    </w:rPr>
  </w:style>
  <w:style w:type="paragraph" w:styleId="CommentText">
    <w:name w:val="annotation text"/>
    <w:basedOn w:val="Normal"/>
    <w:link w:val="CommentTextChar"/>
    <w:rsid w:val="00ED623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ED6232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ED6232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ED6232"/>
    <w:rPr>
      <w:b/>
      <w:bCs/>
      <w:lang w:val="en-US" w:eastAsia="en-US"/>
    </w:rPr>
  </w:style>
  <w:style w:type="paragraph" w:styleId="ListParagraph">
    <w:name w:val="List Paragraph"/>
    <w:basedOn w:val="Normal"/>
    <w:uiPriority w:val="34"/>
    <w:qFormat/>
    <w:rsid w:val="005B382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0A39D6"/>
    <w:pPr>
      <w:keepNext/>
      <w:jc w:val="center"/>
      <w:outlineLvl w:val="0"/>
    </w:pPr>
    <w:rPr>
      <w:rFonts w:ascii="Frutiger 55 Roman" w:hAnsi="Frutiger 55 Roman"/>
      <w:b/>
      <w:sz w:val="22"/>
      <w:szCs w:val="20"/>
      <w:lang w:val="en-GB"/>
    </w:rPr>
  </w:style>
  <w:style w:type="paragraph" w:styleId="Heading2">
    <w:name w:val="heading 2"/>
    <w:basedOn w:val="Normal"/>
    <w:next w:val="Normal"/>
    <w:qFormat/>
    <w:rsid w:val="000A39D6"/>
    <w:pPr>
      <w:keepNext/>
      <w:outlineLvl w:val="1"/>
    </w:pPr>
    <w:rPr>
      <w:rFonts w:ascii="Frutiger 55 Roman" w:hAnsi="Frutiger 55 Roman"/>
      <w:b/>
      <w:sz w:val="22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A41EDE"/>
    <w:rPr>
      <w:rFonts w:ascii="Tahoma" w:hAnsi="Tahoma" w:cs="Tahoma"/>
      <w:sz w:val="16"/>
      <w:szCs w:val="16"/>
    </w:rPr>
  </w:style>
  <w:style w:type="character" w:styleId="Hyperlink">
    <w:name w:val="Hyperlink"/>
    <w:rsid w:val="00B176A5"/>
    <w:rPr>
      <w:color w:val="0000FF"/>
      <w:u w:val="single"/>
    </w:rPr>
  </w:style>
  <w:style w:type="paragraph" w:styleId="Header">
    <w:name w:val="header"/>
    <w:basedOn w:val="Normal"/>
    <w:rsid w:val="00C879C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C879C6"/>
    <w:pPr>
      <w:tabs>
        <w:tab w:val="center" w:pos="4320"/>
        <w:tab w:val="right" w:pos="8640"/>
      </w:tabs>
    </w:pPr>
  </w:style>
  <w:style w:type="character" w:styleId="CommentReference">
    <w:name w:val="annotation reference"/>
    <w:basedOn w:val="DefaultParagraphFont"/>
    <w:rsid w:val="00ED6232"/>
    <w:rPr>
      <w:sz w:val="16"/>
      <w:szCs w:val="16"/>
    </w:rPr>
  </w:style>
  <w:style w:type="paragraph" w:styleId="CommentText">
    <w:name w:val="annotation text"/>
    <w:basedOn w:val="Normal"/>
    <w:link w:val="CommentTextChar"/>
    <w:rsid w:val="00ED623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ED6232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ED6232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ED6232"/>
    <w:rPr>
      <w:b/>
      <w:bCs/>
      <w:lang w:val="en-US" w:eastAsia="en-US"/>
    </w:rPr>
  </w:style>
  <w:style w:type="paragraph" w:styleId="ListParagraph">
    <w:name w:val="List Paragraph"/>
    <w:basedOn w:val="Normal"/>
    <w:uiPriority w:val="34"/>
    <w:qFormat/>
    <w:rsid w:val="005B38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enquiries@hartlepoolwater.co.uk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82D0B0F5</Template>
  <TotalTime>6</TotalTime>
  <Pages>2</Pages>
  <Words>560</Words>
  <Characters>3197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Hartlepool Water</Company>
  <LinksUpToDate>false</LinksUpToDate>
  <CharactersWithSpaces>3750</CharactersWithSpaces>
  <SharedDoc>false</SharedDoc>
  <HLinks>
    <vt:vector size="6" baseType="variant">
      <vt:variant>
        <vt:i4>3866693</vt:i4>
      </vt:variant>
      <vt:variant>
        <vt:i4>0</vt:i4>
      </vt:variant>
      <vt:variant>
        <vt:i4>0</vt:i4>
      </vt:variant>
      <vt:variant>
        <vt:i4>5</vt:i4>
      </vt:variant>
      <vt:variant>
        <vt:lpwstr>mailto:enquiries@hartlepoolwater.co.uk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Gail Renwick</dc:creator>
  <cp:lastModifiedBy>AWS User</cp:lastModifiedBy>
  <cp:revision>5</cp:revision>
  <cp:lastPrinted>2017-08-16T14:35:00Z</cp:lastPrinted>
  <dcterms:created xsi:type="dcterms:W3CDTF">2017-08-16T14:43:00Z</dcterms:created>
  <dcterms:modified xsi:type="dcterms:W3CDTF">2017-09-06T08:18:00Z</dcterms:modified>
</cp:coreProperties>
</file>